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D255B" w14:textId="77777777" w:rsidR="00CC5EFD" w:rsidRDefault="00CC5EFD" w:rsidP="00CC5EFD">
      <w:pPr>
        <w:pStyle w:val="NoSpacing"/>
        <w:jc w:val="both"/>
        <w:rPr>
          <w:rFonts w:cs="Times New Roman"/>
          <w:szCs w:val="24"/>
        </w:rPr>
      </w:pPr>
      <w:r>
        <w:rPr>
          <w:u w:val="single"/>
        </w:rPr>
        <w:t>Roger TALBOT</w:t>
      </w:r>
      <w:r>
        <w:t xml:space="preserve">        </w:t>
      </w:r>
      <w:r>
        <w:rPr>
          <w:rFonts w:cs="Times New Roman"/>
          <w:szCs w:val="24"/>
        </w:rPr>
        <w:t>(fl.1461)</w:t>
      </w:r>
    </w:p>
    <w:p w14:paraId="29EEEFB3" w14:textId="77777777" w:rsidR="00CC5EFD" w:rsidRDefault="00CC5EFD" w:rsidP="00CC5EF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Hadleigh, Suffolk. Chapman.</w:t>
      </w:r>
    </w:p>
    <w:p w14:paraId="4E6E5F1F" w14:textId="77777777" w:rsidR="00CC5EFD" w:rsidRDefault="00CC5EFD" w:rsidP="00CC5EFD">
      <w:pPr>
        <w:pStyle w:val="NoSpacing"/>
        <w:jc w:val="both"/>
        <w:rPr>
          <w:rFonts w:cs="Times New Roman"/>
          <w:szCs w:val="24"/>
        </w:rPr>
      </w:pPr>
    </w:p>
    <w:p w14:paraId="7B4411D5" w14:textId="77777777" w:rsidR="00CC5EFD" w:rsidRDefault="00CC5EFD" w:rsidP="00CC5EFD">
      <w:pPr>
        <w:pStyle w:val="NoSpacing"/>
        <w:jc w:val="both"/>
        <w:rPr>
          <w:rFonts w:cs="Times New Roman"/>
          <w:szCs w:val="24"/>
        </w:rPr>
      </w:pPr>
    </w:p>
    <w:p w14:paraId="7D6D15F5" w14:textId="77777777" w:rsidR="00CC5EFD" w:rsidRDefault="00CC5EFD" w:rsidP="00CC5EF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1461</w:t>
      </w:r>
      <w:r>
        <w:rPr>
          <w:rFonts w:cs="Times New Roman"/>
          <w:szCs w:val="24"/>
        </w:rPr>
        <w:tab/>
        <w:t>The King brought an indictment for felony and insurrection against him and</w:t>
      </w:r>
    </w:p>
    <w:p w14:paraId="5CF04253" w14:textId="77777777" w:rsidR="00CC5EFD" w:rsidRDefault="00CC5EFD" w:rsidP="00CC5EFD">
      <w:pPr>
        <w:pStyle w:val="NoSpacing"/>
        <w:jc w:val="both"/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38 others.       ( </w:t>
      </w:r>
      <w:hyperlink r:id="rId6" w:history="1">
        <w:r w:rsidRPr="00887363">
          <w:rPr>
            <w:rStyle w:val="Hyperlink"/>
            <w:rFonts w:cs="Times New Roman"/>
            <w:szCs w:val="24"/>
          </w:rPr>
          <w:t>https://waalt.uh.edu/index.php/KB27/799</w:t>
        </w:r>
      </w:hyperlink>
      <w:r>
        <w:t xml:space="preserve">    )</w:t>
      </w:r>
    </w:p>
    <w:p w14:paraId="082D60C4" w14:textId="77777777" w:rsidR="00CC5EFD" w:rsidRDefault="00CC5EFD" w:rsidP="00CC5EFD">
      <w:pPr>
        <w:pStyle w:val="NoSpacing"/>
        <w:jc w:val="both"/>
      </w:pPr>
    </w:p>
    <w:p w14:paraId="4FE60749" w14:textId="77777777" w:rsidR="00CC5EFD" w:rsidRDefault="00CC5EFD" w:rsidP="00CC5EFD">
      <w:pPr>
        <w:pStyle w:val="NoSpacing"/>
        <w:jc w:val="both"/>
      </w:pPr>
    </w:p>
    <w:p w14:paraId="154FA1BB" w14:textId="58F44DBA" w:rsidR="00BA00AB" w:rsidRPr="00EB3209" w:rsidRDefault="00CC5EF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September 2025</w:t>
      </w: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73B9F" w14:textId="77777777" w:rsidR="00CC5EFD" w:rsidRDefault="00CC5EFD" w:rsidP="009139A6">
      <w:r>
        <w:separator/>
      </w:r>
    </w:p>
  </w:endnote>
  <w:endnote w:type="continuationSeparator" w:id="0">
    <w:p w14:paraId="162F5604" w14:textId="77777777" w:rsidR="00CC5EFD" w:rsidRDefault="00CC5EF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A7E8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06B1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9C79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7DD13" w14:textId="77777777" w:rsidR="00CC5EFD" w:rsidRDefault="00CC5EFD" w:rsidP="009139A6">
      <w:r>
        <w:separator/>
      </w:r>
    </w:p>
  </w:footnote>
  <w:footnote w:type="continuationSeparator" w:id="0">
    <w:p w14:paraId="74230AC3" w14:textId="77777777" w:rsidR="00CC5EFD" w:rsidRDefault="00CC5EF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473B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9A4D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336F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EFD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6A1354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CC5EFD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7F9BD"/>
  <w15:chartTrackingRefBased/>
  <w15:docId w15:val="{B18C6F48-4340-4939-B858-A43A8359A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C5EF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9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2025-09-21T06:44:00Z</dcterms:created>
  <dcterms:modified xsi:type="dcterms:W3CDTF">2025-09-21T06:45:00Z</dcterms:modified>
</cp:coreProperties>
</file>