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7EF73" w14:textId="77777777" w:rsidR="001F773D" w:rsidRDefault="001F773D" w:rsidP="001F773D">
      <w:pPr>
        <w:pStyle w:val="NoSpacing"/>
      </w:pPr>
      <w:r>
        <w:rPr>
          <w:u w:val="single"/>
        </w:rPr>
        <w:t>Richard TALBOT</w:t>
      </w:r>
      <w:r>
        <w:t xml:space="preserve">    </w:t>
      </w:r>
      <w:proofErr w:type="gramStart"/>
      <w:r>
        <w:t xml:space="preserve">   (</w:t>
      </w:r>
      <w:proofErr w:type="gramEnd"/>
      <w:r>
        <w:t>fl.1407-1415)</w:t>
      </w:r>
    </w:p>
    <w:p w14:paraId="5629DB34" w14:textId="77777777" w:rsidR="001F773D" w:rsidRDefault="001F773D" w:rsidP="001F773D">
      <w:pPr>
        <w:pStyle w:val="NoSpacing"/>
      </w:pPr>
      <w:r>
        <w:t>Rector of Ledbury Portions, Herefordshire.</w:t>
      </w:r>
    </w:p>
    <w:p w14:paraId="1ECB3E39" w14:textId="77777777" w:rsidR="001F773D" w:rsidRDefault="001F773D" w:rsidP="001F773D">
      <w:pPr>
        <w:pStyle w:val="NoSpacing"/>
      </w:pPr>
    </w:p>
    <w:p w14:paraId="761ECC7F" w14:textId="77777777" w:rsidR="001F773D" w:rsidRDefault="001F773D" w:rsidP="001F773D">
      <w:pPr>
        <w:pStyle w:val="NoSpacing"/>
      </w:pPr>
    </w:p>
    <w:p w14:paraId="16982265" w14:textId="77777777" w:rsidR="001F773D" w:rsidRDefault="001F773D" w:rsidP="001F773D">
      <w:pPr>
        <w:pStyle w:val="NoSpacing"/>
      </w:pPr>
      <w:r>
        <w:t>26 Apr.1407</w:t>
      </w:r>
      <w:r>
        <w:tab/>
        <w:t>He became Rector.</w:t>
      </w:r>
    </w:p>
    <w:p w14:paraId="656C32B6" w14:textId="77777777" w:rsidR="001F773D" w:rsidRDefault="001F773D" w:rsidP="001F773D">
      <w:pPr>
        <w:pStyle w:val="NoSpacing"/>
      </w:pPr>
      <w:r>
        <w:tab/>
      </w:r>
      <w:r>
        <w:tab/>
        <w:t>(</w:t>
      </w:r>
      <w:hyperlink r:id="rId6" w:history="1">
        <w:r w:rsidRPr="00B95E40">
          <w:rPr>
            <w:rStyle w:val="Hyperlink"/>
          </w:rPr>
          <w:t>www.melocki.org.uk/diocese/LedburyPortions.html</w:t>
        </w:r>
      </w:hyperlink>
      <w:r>
        <w:t>)</w:t>
      </w:r>
    </w:p>
    <w:p w14:paraId="02E26EE6" w14:textId="77777777" w:rsidR="001F773D" w:rsidRDefault="001F773D" w:rsidP="001F773D">
      <w:pPr>
        <w:pStyle w:val="NoSpacing"/>
      </w:pPr>
      <w:r>
        <w:t>16 May1415</w:t>
      </w:r>
      <w:r>
        <w:tab/>
        <w:t>He had resigned by this date.   (ibid.)</w:t>
      </w:r>
    </w:p>
    <w:p w14:paraId="43C52DEB" w14:textId="77777777" w:rsidR="001F773D" w:rsidRDefault="001F773D" w:rsidP="001F773D">
      <w:pPr>
        <w:pStyle w:val="NoSpacing"/>
      </w:pPr>
    </w:p>
    <w:p w14:paraId="7E7F6B55" w14:textId="77777777" w:rsidR="001F773D" w:rsidRDefault="001F773D" w:rsidP="001F773D">
      <w:pPr>
        <w:pStyle w:val="NoSpacing"/>
      </w:pPr>
    </w:p>
    <w:p w14:paraId="7945A059" w14:textId="77777777" w:rsidR="001F773D" w:rsidRDefault="001F773D" w:rsidP="001F773D">
      <w:pPr>
        <w:pStyle w:val="NoSpacing"/>
      </w:pPr>
      <w:r>
        <w:t>26 April 2019</w:t>
      </w:r>
    </w:p>
    <w:p w14:paraId="3721835F" w14:textId="77777777" w:rsidR="006B2F86" w:rsidRPr="00E71FC3" w:rsidRDefault="001F773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3ACE99" w14:textId="77777777" w:rsidR="001F773D" w:rsidRDefault="001F773D" w:rsidP="00E71FC3">
      <w:pPr>
        <w:spacing w:after="0" w:line="240" w:lineRule="auto"/>
      </w:pPr>
      <w:r>
        <w:separator/>
      </w:r>
    </w:p>
  </w:endnote>
  <w:endnote w:type="continuationSeparator" w:id="0">
    <w:p w14:paraId="2D5824DD" w14:textId="77777777" w:rsidR="001F773D" w:rsidRDefault="001F77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4E69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B9B48C" w14:textId="77777777" w:rsidR="001F773D" w:rsidRDefault="001F773D" w:rsidP="00E71FC3">
      <w:pPr>
        <w:spacing w:after="0" w:line="240" w:lineRule="auto"/>
      </w:pPr>
      <w:r>
        <w:separator/>
      </w:r>
    </w:p>
  </w:footnote>
  <w:footnote w:type="continuationSeparator" w:id="0">
    <w:p w14:paraId="2226D00B" w14:textId="77777777" w:rsidR="001F773D" w:rsidRDefault="001F77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73D"/>
    <w:rsid w:val="001A7C09"/>
    <w:rsid w:val="001F773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8C345"/>
  <w15:chartTrackingRefBased/>
  <w15:docId w15:val="{4929D534-8357-4C60-9B3E-ED214AD53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1F773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LedburyPortions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2019-05-03T20:06:00Z</dcterms:created>
  <dcterms:modified xsi:type="dcterms:W3CDTF">2019-05-03T20:07:00Z</dcterms:modified>
</cp:coreProperties>
</file>