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50A10" w14:textId="77777777" w:rsidR="006B2F86" w:rsidRDefault="007A2BB6" w:rsidP="00E71FC3">
      <w:pPr>
        <w:pStyle w:val="NoSpacing"/>
      </w:pPr>
      <w:r>
        <w:rPr>
          <w:u w:val="single"/>
        </w:rPr>
        <w:t>Richard TALBOT</w:t>
      </w:r>
      <w:r>
        <w:t xml:space="preserve">       (fl.1401-17)</w:t>
      </w:r>
    </w:p>
    <w:p w14:paraId="45DFFA27" w14:textId="567EFBE9" w:rsidR="007A2BB6" w:rsidRDefault="007A2BB6" w:rsidP="00E71FC3">
      <w:pPr>
        <w:pStyle w:val="NoSpacing"/>
      </w:pPr>
      <w:r>
        <w:t xml:space="preserve">Prebendary of </w:t>
      </w:r>
      <w:proofErr w:type="spellStart"/>
      <w:r>
        <w:t>Putson</w:t>
      </w:r>
      <w:proofErr w:type="spellEnd"/>
      <w:r>
        <w:t xml:space="preserve"> Major, Hereford Cathedral.</w:t>
      </w:r>
    </w:p>
    <w:p w14:paraId="6092EC83" w14:textId="7F8859BE" w:rsidR="007A2BB6" w:rsidRDefault="007A2BB6" w:rsidP="00E71FC3">
      <w:pPr>
        <w:pStyle w:val="NoSpacing"/>
      </w:pPr>
    </w:p>
    <w:p w14:paraId="2CE7CD67" w14:textId="53BFBA2A" w:rsidR="007A2BB6" w:rsidRDefault="007A2BB6" w:rsidP="00E71FC3">
      <w:pPr>
        <w:pStyle w:val="NoSpacing"/>
      </w:pPr>
    </w:p>
    <w:p w14:paraId="7D55BD9D" w14:textId="106E5920" w:rsidR="007A2BB6" w:rsidRDefault="007A2BB6" w:rsidP="00E71FC3">
      <w:pPr>
        <w:pStyle w:val="NoSpacing"/>
      </w:pPr>
      <w:r>
        <w:t xml:space="preserve">  6 Jun.1401</w:t>
      </w:r>
      <w:r>
        <w:tab/>
        <w:t>He was collated prebendary.</w:t>
      </w:r>
    </w:p>
    <w:p w14:paraId="745DD6F2" w14:textId="055A6D14" w:rsidR="007A2BB6" w:rsidRDefault="007A2BB6" w:rsidP="00E71FC3">
      <w:pPr>
        <w:pStyle w:val="NoSpacing"/>
      </w:pPr>
      <w:r>
        <w:tab/>
      </w:r>
      <w:r>
        <w:tab/>
      </w:r>
      <w:r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p.4</w:t>
      </w:r>
      <w:r>
        <w:t>6)</w:t>
      </w:r>
    </w:p>
    <w:p w14:paraId="79174991" w14:textId="4477B6CC" w:rsidR="007A2BB6" w:rsidRDefault="007A2BB6" w:rsidP="00E71FC3">
      <w:pPr>
        <w:pStyle w:val="NoSpacing"/>
      </w:pPr>
      <w:r>
        <w:t>10 Nov.1417</w:t>
      </w:r>
      <w:r>
        <w:tab/>
        <w:t>He had resigned by this date.   (ibid.)</w:t>
      </w:r>
    </w:p>
    <w:p w14:paraId="3FAC8DFF" w14:textId="59D039F7" w:rsidR="007A2BB6" w:rsidRDefault="007A2BB6" w:rsidP="00E71FC3">
      <w:pPr>
        <w:pStyle w:val="NoSpacing"/>
      </w:pPr>
    </w:p>
    <w:p w14:paraId="244C99C4" w14:textId="29B3B04C" w:rsidR="007A2BB6" w:rsidRDefault="007A2BB6" w:rsidP="00E71FC3">
      <w:pPr>
        <w:pStyle w:val="NoSpacing"/>
      </w:pPr>
    </w:p>
    <w:p w14:paraId="6D7F2102" w14:textId="35F0266C" w:rsidR="007A2BB6" w:rsidRPr="007A2BB6" w:rsidRDefault="007A2BB6" w:rsidP="00E71FC3">
      <w:pPr>
        <w:pStyle w:val="NoSpacing"/>
      </w:pPr>
      <w:r>
        <w:t>5 March 2020</w:t>
      </w:r>
      <w:bookmarkStart w:id="0" w:name="_GoBack"/>
      <w:bookmarkEnd w:id="0"/>
    </w:p>
    <w:sectPr w:rsidR="007A2BB6" w:rsidRPr="007A2B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331D2" w14:textId="77777777" w:rsidR="007A2BB6" w:rsidRDefault="007A2BB6" w:rsidP="00E71FC3">
      <w:pPr>
        <w:spacing w:after="0" w:line="240" w:lineRule="auto"/>
      </w:pPr>
      <w:r>
        <w:separator/>
      </w:r>
    </w:p>
  </w:endnote>
  <w:endnote w:type="continuationSeparator" w:id="0">
    <w:p w14:paraId="22A5FC42" w14:textId="77777777" w:rsidR="007A2BB6" w:rsidRDefault="007A2B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14D6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C65CA" w14:textId="77777777" w:rsidR="007A2BB6" w:rsidRDefault="007A2BB6" w:rsidP="00E71FC3">
      <w:pPr>
        <w:spacing w:after="0" w:line="240" w:lineRule="auto"/>
      </w:pPr>
      <w:r>
        <w:separator/>
      </w:r>
    </w:p>
  </w:footnote>
  <w:footnote w:type="continuationSeparator" w:id="0">
    <w:p w14:paraId="1B846CD8" w14:textId="77777777" w:rsidR="007A2BB6" w:rsidRDefault="007A2B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B6"/>
    <w:rsid w:val="001A7C09"/>
    <w:rsid w:val="00577BD5"/>
    <w:rsid w:val="006A1F77"/>
    <w:rsid w:val="00733BE7"/>
    <w:rsid w:val="007A2B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B1C1A"/>
  <w15:chartTrackingRefBased/>
  <w15:docId w15:val="{0A6B7543-0DEB-4B32-89FE-0C5E30C29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2020-03-05T19:29:00Z</dcterms:created>
  <dcterms:modified xsi:type="dcterms:W3CDTF">2020-03-05T19:34:00Z</dcterms:modified>
</cp:coreProperties>
</file>