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E011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TALBOT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216ED24E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Archbishop of Dublin.</w:t>
      </w:r>
    </w:p>
    <w:p w14:paraId="3386C3EB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16D015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399AF0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Trenerth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brought a plaint of debt against him,</w:t>
      </w:r>
    </w:p>
    <w:p w14:paraId="5EF98C7A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James Welles of London, franklin(q.v.).</w:t>
      </w:r>
    </w:p>
    <w:p w14:paraId="268F135E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9E6B7F7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2C6F20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AFE3C8" w14:textId="77777777" w:rsidR="00AD5BF3" w:rsidRDefault="00AD5BF3" w:rsidP="00AD5BF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16DF7A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30C73" w14:textId="77777777" w:rsidR="00AD5BF3" w:rsidRDefault="00AD5BF3" w:rsidP="009139A6">
      <w:r>
        <w:separator/>
      </w:r>
    </w:p>
  </w:endnote>
  <w:endnote w:type="continuationSeparator" w:id="0">
    <w:p w14:paraId="2E6D5F95" w14:textId="77777777" w:rsidR="00AD5BF3" w:rsidRDefault="00AD5B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24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BC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9D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7FF24" w14:textId="77777777" w:rsidR="00AD5BF3" w:rsidRDefault="00AD5BF3" w:rsidP="009139A6">
      <w:r>
        <w:separator/>
      </w:r>
    </w:p>
  </w:footnote>
  <w:footnote w:type="continuationSeparator" w:id="0">
    <w:p w14:paraId="3FB08DF3" w14:textId="77777777" w:rsidR="00AD5BF3" w:rsidRDefault="00AD5B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69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8B4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6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F3"/>
    <w:rsid w:val="000666E0"/>
    <w:rsid w:val="002510B7"/>
    <w:rsid w:val="005C130B"/>
    <w:rsid w:val="00826F5C"/>
    <w:rsid w:val="009139A6"/>
    <w:rsid w:val="009448BB"/>
    <w:rsid w:val="00A3176C"/>
    <w:rsid w:val="00AD5BF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5840"/>
  <w15:chartTrackingRefBased/>
  <w15:docId w15:val="{F6C8D882-7CB7-4A66-B3D3-B19A2C42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5B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2022-07-07T13:14:00Z</dcterms:created>
  <dcterms:modified xsi:type="dcterms:W3CDTF">2022-07-07T13:15:00Z</dcterms:modified>
</cp:coreProperties>
</file>