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9DF32" w14:textId="77777777" w:rsidR="00FE3A9B" w:rsidRDefault="00FE3A9B" w:rsidP="00FE3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TALBOT</w:t>
      </w:r>
      <w:r>
        <w:rPr>
          <w:rFonts w:ascii="Times New Roman" w:hAnsi="Times New Roman" w:cs="Times New Roman"/>
        </w:rPr>
        <w:t xml:space="preserve">       (fl.1483)</w:t>
      </w:r>
    </w:p>
    <w:p w14:paraId="6D9449EB" w14:textId="77777777" w:rsidR="00FE3A9B" w:rsidRDefault="00FE3A9B" w:rsidP="00FE3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Gentleman.</w:t>
      </w:r>
    </w:p>
    <w:p w14:paraId="6CE4A485" w14:textId="77777777" w:rsidR="00FE3A9B" w:rsidRDefault="00FE3A9B" w:rsidP="00FE3A9B">
      <w:pPr>
        <w:rPr>
          <w:rFonts w:ascii="Times New Roman" w:hAnsi="Times New Roman" w:cs="Times New Roman"/>
        </w:rPr>
      </w:pPr>
    </w:p>
    <w:p w14:paraId="1A886EBE" w14:textId="77777777" w:rsidR="00FE3A9B" w:rsidRDefault="00FE3A9B" w:rsidP="00FE3A9B">
      <w:pPr>
        <w:rPr>
          <w:rFonts w:ascii="Times New Roman" w:hAnsi="Times New Roman" w:cs="Times New Roman"/>
        </w:rPr>
      </w:pPr>
    </w:p>
    <w:p w14:paraId="7F0D1C34" w14:textId="77777777" w:rsidR="00FE3A9B" w:rsidRDefault="00FE3A9B" w:rsidP="00FE3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He, John </w:t>
      </w:r>
      <w:proofErr w:type="spellStart"/>
      <w:r>
        <w:rPr>
          <w:rFonts w:ascii="Times New Roman" w:hAnsi="Times New Roman" w:cs="Times New Roman"/>
        </w:rPr>
        <w:t>Hoxson</w:t>
      </w:r>
      <w:proofErr w:type="spellEnd"/>
      <w:r>
        <w:rPr>
          <w:rFonts w:ascii="Times New Roman" w:hAnsi="Times New Roman" w:cs="Times New Roman"/>
        </w:rPr>
        <w:t xml:space="preserve"> of  London, gentleman(q.v.), and Thomas </w:t>
      </w:r>
      <w:proofErr w:type="spellStart"/>
      <w:r>
        <w:rPr>
          <w:rFonts w:ascii="Times New Roman" w:hAnsi="Times New Roman" w:cs="Times New Roman"/>
        </w:rPr>
        <w:t>Manory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34FFE509" w14:textId="77777777" w:rsidR="00FE3A9B" w:rsidRDefault="00FE3A9B" w:rsidP="00FE3A9B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London, gentleman(q.v.), were the executors of James </w:t>
      </w:r>
      <w:proofErr w:type="spellStart"/>
      <w:r>
        <w:rPr>
          <w:rFonts w:ascii="Times New Roman" w:hAnsi="Times New Roman" w:cs="Times New Roman"/>
        </w:rPr>
        <w:t>Cawode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14:paraId="580264B5" w14:textId="77777777" w:rsidR="00FE3A9B" w:rsidRDefault="00FE3A9B" w:rsidP="00FE3A9B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gentleman.</w:t>
      </w:r>
    </w:p>
    <w:p w14:paraId="6EDE56CE" w14:textId="77777777" w:rsidR="00FE3A9B" w:rsidRDefault="00FE3A9B" w:rsidP="00FE3A9B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62B521FB" w14:textId="77777777" w:rsidR="00FE3A9B" w:rsidRDefault="00FE3A9B" w:rsidP="00FE3A9B">
      <w:pPr>
        <w:rPr>
          <w:rFonts w:ascii="Times New Roman" w:hAnsi="Times New Roman" w:cs="Times New Roman"/>
        </w:rPr>
      </w:pPr>
    </w:p>
    <w:p w14:paraId="59E591D8" w14:textId="77777777" w:rsidR="00FE3A9B" w:rsidRDefault="00FE3A9B" w:rsidP="00FE3A9B">
      <w:pPr>
        <w:rPr>
          <w:rFonts w:ascii="Times New Roman" w:hAnsi="Times New Roman" w:cs="Times New Roman"/>
        </w:rPr>
      </w:pPr>
    </w:p>
    <w:p w14:paraId="5718E861" w14:textId="77777777" w:rsidR="00FE3A9B" w:rsidRDefault="00FE3A9B" w:rsidP="00FE3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August 2019</w:t>
      </w:r>
    </w:p>
    <w:p w14:paraId="16C922FD" w14:textId="77777777" w:rsidR="006B2F86" w:rsidRPr="00E71FC3" w:rsidRDefault="00FE3A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2CE01" w14:textId="77777777" w:rsidR="00FE3A9B" w:rsidRDefault="00FE3A9B" w:rsidP="00E71FC3">
      <w:r>
        <w:separator/>
      </w:r>
    </w:p>
  </w:endnote>
  <w:endnote w:type="continuationSeparator" w:id="0">
    <w:p w14:paraId="1595948F" w14:textId="77777777" w:rsidR="00FE3A9B" w:rsidRDefault="00FE3A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428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FF164" w14:textId="77777777" w:rsidR="00FE3A9B" w:rsidRDefault="00FE3A9B" w:rsidP="00E71FC3">
      <w:r>
        <w:separator/>
      </w:r>
    </w:p>
  </w:footnote>
  <w:footnote w:type="continuationSeparator" w:id="0">
    <w:p w14:paraId="0F1DC95B" w14:textId="77777777" w:rsidR="00FE3A9B" w:rsidRDefault="00FE3A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A9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84C68"/>
  <w15:chartTrackingRefBased/>
  <w15:docId w15:val="{4DD7032F-E9CA-4D93-87B1-209716A9B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E3A9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2019-09-07T21:41:00Z</dcterms:created>
  <dcterms:modified xsi:type="dcterms:W3CDTF">2019-09-07T21:41:00Z</dcterms:modified>
</cp:coreProperties>
</file>