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9BF7F" w14:textId="79309B95" w:rsidR="005F02BE" w:rsidRDefault="005F02BE" w:rsidP="005F0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TALBOT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fl.1498-1530)</w:t>
      </w:r>
    </w:p>
    <w:p w14:paraId="5EB1DB3A" w14:textId="77777777" w:rsidR="005F02BE" w:rsidRDefault="005F02BE" w:rsidP="005F0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St.Laurence</w:t>
      </w:r>
      <w:proofErr w:type="spellEnd"/>
      <w:proofErr w:type="gramEnd"/>
      <w:r>
        <w:rPr>
          <w:rFonts w:cs="Times New Roman"/>
          <w:szCs w:val="24"/>
        </w:rPr>
        <w:t>, South Walsham, Norfolk.</w:t>
      </w:r>
    </w:p>
    <w:p w14:paraId="683420F3" w14:textId="77777777" w:rsidR="005F02BE" w:rsidRDefault="005F02BE" w:rsidP="005F02BE">
      <w:pPr>
        <w:pStyle w:val="NoSpacing"/>
        <w:rPr>
          <w:rFonts w:cs="Times New Roman"/>
          <w:szCs w:val="24"/>
        </w:rPr>
      </w:pPr>
    </w:p>
    <w:p w14:paraId="32E10529" w14:textId="77777777" w:rsidR="005F02BE" w:rsidRDefault="005F02BE" w:rsidP="005F02BE">
      <w:pPr>
        <w:pStyle w:val="NoSpacing"/>
        <w:rPr>
          <w:rFonts w:cs="Times New Roman"/>
          <w:szCs w:val="24"/>
        </w:rPr>
      </w:pPr>
    </w:p>
    <w:p w14:paraId="7D8FCB89" w14:textId="1FBF9CDD" w:rsidR="005F02BE" w:rsidRDefault="005F02BE" w:rsidP="005F0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</w:t>
      </w:r>
      <w:r>
        <w:rPr>
          <w:rFonts w:cs="Times New Roman"/>
          <w:szCs w:val="24"/>
        </w:rPr>
        <w:t>98</w:t>
      </w:r>
      <w:r>
        <w:rPr>
          <w:rFonts w:cs="Times New Roman"/>
          <w:szCs w:val="24"/>
        </w:rPr>
        <w:tab/>
        <w:t>He became Rector.</w:t>
      </w:r>
    </w:p>
    <w:p w14:paraId="10803837" w14:textId="77777777" w:rsidR="005F02BE" w:rsidRDefault="005F02BE" w:rsidP="005F0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21F949C2" w14:textId="77777777" w:rsidR="005F02BE" w:rsidRDefault="005F02BE" w:rsidP="005F02BE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138-43,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738F5EA8" w14:textId="77777777" w:rsidR="005F02BE" w:rsidRDefault="005F02BE" w:rsidP="005F02BE">
      <w:pPr>
        <w:pStyle w:val="NoSpacing"/>
        <w:rPr>
          <w:rFonts w:cs="Times New Roman"/>
          <w:szCs w:val="24"/>
        </w:rPr>
      </w:pPr>
    </w:p>
    <w:p w14:paraId="5E2F424C" w14:textId="77777777" w:rsidR="005F02BE" w:rsidRDefault="005F02BE" w:rsidP="005F02BE">
      <w:pPr>
        <w:pStyle w:val="NoSpacing"/>
        <w:rPr>
          <w:rFonts w:cs="Times New Roman"/>
          <w:szCs w:val="24"/>
        </w:rPr>
      </w:pPr>
    </w:p>
    <w:p w14:paraId="560F53C5" w14:textId="77777777" w:rsidR="005F02BE" w:rsidRDefault="005F02BE" w:rsidP="005F02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2024</w:t>
      </w:r>
    </w:p>
    <w:p w14:paraId="6261D83F" w14:textId="77777777" w:rsidR="005F02BE" w:rsidRPr="005F02BE" w:rsidRDefault="005F02BE" w:rsidP="005F02BE">
      <w:pPr>
        <w:pStyle w:val="NoSpacing"/>
        <w:rPr>
          <w:rFonts w:cs="Times New Roman"/>
          <w:szCs w:val="24"/>
        </w:rPr>
      </w:pPr>
    </w:p>
    <w:p w14:paraId="23CC2380" w14:textId="77777777" w:rsidR="005F02BE" w:rsidRPr="005F02BE" w:rsidRDefault="005F02BE" w:rsidP="005F02BE">
      <w:pPr>
        <w:pStyle w:val="NoSpacing"/>
        <w:rPr>
          <w:rFonts w:cs="Times New Roman"/>
          <w:szCs w:val="24"/>
        </w:rPr>
      </w:pPr>
    </w:p>
    <w:p w14:paraId="555FAAEF" w14:textId="77777777" w:rsidR="005F02BE" w:rsidRPr="005F02BE" w:rsidRDefault="005F02BE" w:rsidP="005F02BE">
      <w:pPr>
        <w:pStyle w:val="NoSpacing"/>
        <w:rPr>
          <w:rFonts w:cs="Times New Roman"/>
          <w:szCs w:val="24"/>
        </w:rPr>
      </w:pPr>
    </w:p>
    <w:p w14:paraId="09CBEC33" w14:textId="77777777" w:rsidR="005F02BE" w:rsidRPr="00926C10" w:rsidRDefault="005F02BE" w:rsidP="00FF0AC2">
      <w:pPr>
        <w:pStyle w:val="NoSpacing"/>
        <w:rPr>
          <w:rFonts w:cs="Times New Roman"/>
          <w:szCs w:val="24"/>
        </w:rPr>
      </w:pPr>
    </w:p>
    <w:p w14:paraId="64F4294B" w14:textId="77777777" w:rsidR="00523552" w:rsidRPr="00523552" w:rsidRDefault="00523552" w:rsidP="00523552">
      <w:pPr>
        <w:pStyle w:val="NoSpacing"/>
        <w:rPr>
          <w:rFonts w:cs="Times New Roman"/>
          <w:szCs w:val="24"/>
        </w:rPr>
      </w:pPr>
    </w:p>
    <w:p w14:paraId="7C1DF093" w14:textId="77777777" w:rsidR="00523552" w:rsidRPr="00523552" w:rsidRDefault="00523552" w:rsidP="00523552">
      <w:pPr>
        <w:pStyle w:val="NoSpacing"/>
        <w:rPr>
          <w:rFonts w:cs="Times New Roman"/>
          <w:szCs w:val="24"/>
        </w:rPr>
      </w:pPr>
    </w:p>
    <w:p w14:paraId="339B72B6" w14:textId="77777777" w:rsidR="00523552" w:rsidRPr="00523552" w:rsidRDefault="00523552" w:rsidP="00523552">
      <w:pPr>
        <w:pStyle w:val="NoSpacing"/>
        <w:rPr>
          <w:rFonts w:cs="Times New Roman"/>
          <w:szCs w:val="24"/>
        </w:rPr>
      </w:pPr>
    </w:p>
    <w:p w14:paraId="1424D822" w14:textId="77777777" w:rsidR="00523552" w:rsidRPr="00523552" w:rsidRDefault="00523552" w:rsidP="00523552">
      <w:pPr>
        <w:pStyle w:val="NoSpacing"/>
        <w:rPr>
          <w:rFonts w:cs="Times New Roman"/>
          <w:szCs w:val="24"/>
        </w:rPr>
      </w:pPr>
    </w:p>
    <w:p w14:paraId="7C809D38" w14:textId="77777777" w:rsidR="00523552" w:rsidRPr="00523552" w:rsidRDefault="00523552" w:rsidP="00523552">
      <w:pPr>
        <w:pStyle w:val="NoSpacing"/>
        <w:rPr>
          <w:rFonts w:cs="Times New Roman"/>
          <w:szCs w:val="24"/>
        </w:rPr>
      </w:pPr>
    </w:p>
    <w:p w14:paraId="49242530" w14:textId="77777777" w:rsidR="00523552" w:rsidRPr="00E36F00" w:rsidRDefault="00523552" w:rsidP="00E36F00">
      <w:pPr>
        <w:pStyle w:val="NoSpacing"/>
        <w:rPr>
          <w:rFonts w:cs="Times New Roman"/>
          <w:szCs w:val="24"/>
        </w:rPr>
      </w:pPr>
    </w:p>
    <w:p w14:paraId="436E0F0B" w14:textId="77777777" w:rsidR="00E36F00" w:rsidRPr="00E36F00" w:rsidRDefault="00E36F00" w:rsidP="00E36F00">
      <w:pPr>
        <w:pStyle w:val="NoSpacing"/>
        <w:rPr>
          <w:rFonts w:cs="Times New Roman"/>
          <w:szCs w:val="24"/>
        </w:rPr>
      </w:pPr>
    </w:p>
    <w:p w14:paraId="13CCAD42" w14:textId="77777777" w:rsidR="00E36F00" w:rsidRPr="00E36F00" w:rsidRDefault="00E36F00" w:rsidP="00E36F00">
      <w:pPr>
        <w:pStyle w:val="NoSpacing"/>
        <w:rPr>
          <w:rFonts w:cs="Times New Roman"/>
          <w:szCs w:val="24"/>
        </w:rPr>
      </w:pPr>
    </w:p>
    <w:p w14:paraId="6D2858AB" w14:textId="77777777" w:rsidR="00E36F00" w:rsidRPr="00E36F00" w:rsidRDefault="00E36F00" w:rsidP="00E36F00">
      <w:pPr>
        <w:pStyle w:val="NoSpacing"/>
        <w:rPr>
          <w:rFonts w:cs="Times New Roman"/>
          <w:szCs w:val="24"/>
        </w:rPr>
      </w:pPr>
    </w:p>
    <w:p w14:paraId="1D76B19A" w14:textId="77777777" w:rsidR="00E36F00" w:rsidRPr="00E36F00" w:rsidRDefault="00E36F00" w:rsidP="00E36F00">
      <w:pPr>
        <w:pStyle w:val="NoSpacing"/>
        <w:rPr>
          <w:rFonts w:cs="Times New Roman"/>
          <w:szCs w:val="24"/>
        </w:rPr>
      </w:pPr>
    </w:p>
    <w:p w14:paraId="5C99A8EF" w14:textId="77777777" w:rsidR="00E36F00" w:rsidRPr="00E36F00" w:rsidRDefault="00E36F00" w:rsidP="00E36F00">
      <w:pPr>
        <w:pStyle w:val="NoSpacing"/>
        <w:rPr>
          <w:rFonts w:cs="Times New Roman"/>
          <w:szCs w:val="24"/>
        </w:rPr>
      </w:pPr>
    </w:p>
    <w:p w14:paraId="52F97131" w14:textId="77777777" w:rsidR="00E36F00" w:rsidRPr="00432D5F" w:rsidRDefault="00E36F00" w:rsidP="00432D5F">
      <w:pPr>
        <w:pStyle w:val="NoSpacing"/>
        <w:rPr>
          <w:rFonts w:cs="Times New Roman"/>
          <w:szCs w:val="24"/>
        </w:rPr>
      </w:pPr>
    </w:p>
    <w:p w14:paraId="39053BA3" w14:textId="77777777" w:rsidR="00432D5F" w:rsidRPr="00432D5F" w:rsidRDefault="00432D5F" w:rsidP="00432D5F">
      <w:pPr>
        <w:pStyle w:val="NoSpacing"/>
        <w:rPr>
          <w:rFonts w:cs="Times New Roman"/>
          <w:szCs w:val="24"/>
        </w:rPr>
      </w:pPr>
    </w:p>
    <w:p w14:paraId="7B8ADE2D" w14:textId="77777777" w:rsidR="00432D5F" w:rsidRPr="00432D5F" w:rsidRDefault="00432D5F" w:rsidP="00432D5F">
      <w:pPr>
        <w:pStyle w:val="NoSpacing"/>
        <w:rPr>
          <w:rFonts w:cs="Times New Roman"/>
          <w:szCs w:val="24"/>
        </w:rPr>
      </w:pPr>
    </w:p>
    <w:p w14:paraId="6A2E6C10" w14:textId="77777777" w:rsidR="00432D5F" w:rsidRPr="00432D5F" w:rsidRDefault="00432D5F" w:rsidP="00432D5F">
      <w:pPr>
        <w:pStyle w:val="NoSpacing"/>
        <w:rPr>
          <w:rFonts w:cs="Times New Roman"/>
          <w:szCs w:val="24"/>
        </w:rPr>
      </w:pPr>
    </w:p>
    <w:p w14:paraId="369B53E4" w14:textId="5E770D69" w:rsidR="00432D5F" w:rsidRPr="00432D5F" w:rsidRDefault="00432D5F" w:rsidP="009139A6">
      <w:pPr>
        <w:pStyle w:val="NoSpacing"/>
        <w:rPr>
          <w:rFonts w:cs="Times New Roman"/>
          <w:szCs w:val="24"/>
        </w:rPr>
      </w:pPr>
    </w:p>
    <w:sectPr w:rsidR="00432D5F" w:rsidRPr="00432D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17F25" w14:textId="77777777" w:rsidR="00CE574C" w:rsidRDefault="00CE574C" w:rsidP="009139A6">
      <w:r>
        <w:separator/>
      </w:r>
    </w:p>
  </w:endnote>
  <w:endnote w:type="continuationSeparator" w:id="0">
    <w:p w14:paraId="651F889F" w14:textId="77777777" w:rsidR="00CE574C" w:rsidRDefault="00CE57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263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512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AC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7A92" w14:textId="77777777" w:rsidR="00CE574C" w:rsidRDefault="00CE574C" w:rsidP="009139A6">
      <w:r>
        <w:separator/>
      </w:r>
    </w:p>
  </w:footnote>
  <w:footnote w:type="continuationSeparator" w:id="0">
    <w:p w14:paraId="7934FE4B" w14:textId="77777777" w:rsidR="00CE574C" w:rsidRDefault="00CE57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A1A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DC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071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4C"/>
    <w:rsid w:val="00003882"/>
    <w:rsid w:val="000666E0"/>
    <w:rsid w:val="001D08AD"/>
    <w:rsid w:val="001F1192"/>
    <w:rsid w:val="002510B7"/>
    <w:rsid w:val="002C48D7"/>
    <w:rsid w:val="00432D5F"/>
    <w:rsid w:val="00435E48"/>
    <w:rsid w:val="00523552"/>
    <w:rsid w:val="00560E40"/>
    <w:rsid w:val="005C130B"/>
    <w:rsid w:val="005F02BE"/>
    <w:rsid w:val="00724EE3"/>
    <w:rsid w:val="00826F5C"/>
    <w:rsid w:val="008947C4"/>
    <w:rsid w:val="009053D7"/>
    <w:rsid w:val="009139A6"/>
    <w:rsid w:val="00926C10"/>
    <w:rsid w:val="009448BB"/>
    <w:rsid w:val="00947624"/>
    <w:rsid w:val="009B137B"/>
    <w:rsid w:val="00A3176C"/>
    <w:rsid w:val="00AC558C"/>
    <w:rsid w:val="00AE65F8"/>
    <w:rsid w:val="00BA00AB"/>
    <w:rsid w:val="00CB4ED9"/>
    <w:rsid w:val="00CE574C"/>
    <w:rsid w:val="00D90E0A"/>
    <w:rsid w:val="00E36F00"/>
    <w:rsid w:val="00EB3209"/>
    <w:rsid w:val="00F41096"/>
    <w:rsid w:val="00F5287F"/>
    <w:rsid w:val="00FB5B79"/>
    <w:rsid w:val="00F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E8800"/>
  <w15:chartTrackingRefBased/>
  <w15:docId w15:val="{31473081-A8AE-4A9F-967B-EC7470DB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1329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2024-02-13T20:53:00Z</dcterms:created>
  <dcterms:modified xsi:type="dcterms:W3CDTF">2024-02-14T20:01:00Z</dcterms:modified>
</cp:coreProperties>
</file>