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2380A" w14:textId="77777777" w:rsidR="00E0250D" w:rsidRDefault="00E0250D" w:rsidP="00E02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TALBOT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0C5CC58E" w14:textId="77777777" w:rsidR="00E0250D" w:rsidRDefault="00E0250D" w:rsidP="00E02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Romney, Kent.</w:t>
      </w:r>
    </w:p>
    <w:p w14:paraId="5E139DF8" w14:textId="77777777" w:rsidR="00E0250D" w:rsidRDefault="00E0250D" w:rsidP="00E02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A01494" w14:textId="77777777" w:rsidR="00E0250D" w:rsidRDefault="00E0250D" w:rsidP="00E02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42314E" w14:textId="77777777" w:rsidR="00E0250D" w:rsidRDefault="00E0250D" w:rsidP="00E02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76A5860" w14:textId="77777777" w:rsidR="00E0250D" w:rsidRDefault="00E0250D" w:rsidP="00E02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https://www.kentarchaeology.org.uk/Research/Libr/Wills/NameOrder/R.htm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5CD28F4" w14:textId="77777777" w:rsidR="00E0250D" w:rsidRDefault="00E0250D" w:rsidP="00E02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A8D675" w14:textId="77777777" w:rsidR="00E0250D" w:rsidRDefault="00E0250D" w:rsidP="00E02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381ABA" w14:textId="77777777" w:rsidR="00E0250D" w:rsidRDefault="00E0250D" w:rsidP="00E02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2022</w:t>
      </w:r>
    </w:p>
    <w:p w14:paraId="21F1E3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EC3F5" w14:textId="77777777" w:rsidR="00E0250D" w:rsidRDefault="00E0250D" w:rsidP="009139A6">
      <w:r>
        <w:separator/>
      </w:r>
    </w:p>
  </w:endnote>
  <w:endnote w:type="continuationSeparator" w:id="0">
    <w:p w14:paraId="1D6EA35D" w14:textId="77777777" w:rsidR="00E0250D" w:rsidRDefault="00E025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947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BE1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543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082A6" w14:textId="77777777" w:rsidR="00E0250D" w:rsidRDefault="00E0250D" w:rsidP="009139A6">
      <w:r>
        <w:separator/>
      </w:r>
    </w:p>
  </w:footnote>
  <w:footnote w:type="continuationSeparator" w:id="0">
    <w:p w14:paraId="609330DF" w14:textId="77777777" w:rsidR="00E0250D" w:rsidRDefault="00E025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293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370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D3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0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0250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E78F6"/>
  <w15:chartTrackingRefBased/>
  <w15:docId w15:val="{0F249783-DB6C-42E5-83FF-D2D80AA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025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R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2022-03-19T19:47:00Z</dcterms:created>
  <dcterms:modified xsi:type="dcterms:W3CDTF">2022-03-19T19:48:00Z</dcterms:modified>
</cp:coreProperties>
</file>