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56AAC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TALBOT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576A1DAD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0163D8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6021D2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FE52A6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Brandred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52B59095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Caldam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Talman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courser(q.v.),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Brumpton</w:t>
      </w:r>
      <w:proofErr w:type="spellEnd"/>
    </w:p>
    <w:p w14:paraId="1A787BA6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London, mercer(q.v.),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Claydich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scrivener(q.v.).</w:t>
      </w:r>
    </w:p>
    <w:p w14:paraId="1B2C48C7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CF0B9FC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1BBB29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E7D9BA" w14:textId="77777777" w:rsidR="00820FB5" w:rsidRDefault="00820FB5" w:rsidP="00820F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3DB029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7F102" w14:textId="77777777" w:rsidR="00820FB5" w:rsidRDefault="00820FB5" w:rsidP="009139A6">
      <w:r>
        <w:separator/>
      </w:r>
    </w:p>
  </w:endnote>
  <w:endnote w:type="continuationSeparator" w:id="0">
    <w:p w14:paraId="1A0C7433" w14:textId="77777777" w:rsidR="00820FB5" w:rsidRDefault="00820F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75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6C9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9C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5AE2D" w14:textId="77777777" w:rsidR="00820FB5" w:rsidRDefault="00820FB5" w:rsidP="009139A6">
      <w:r>
        <w:separator/>
      </w:r>
    </w:p>
  </w:footnote>
  <w:footnote w:type="continuationSeparator" w:id="0">
    <w:p w14:paraId="137208C3" w14:textId="77777777" w:rsidR="00820FB5" w:rsidRDefault="00820F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71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F0B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DD6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FB5"/>
    <w:rsid w:val="000666E0"/>
    <w:rsid w:val="002510B7"/>
    <w:rsid w:val="005C130B"/>
    <w:rsid w:val="00820FB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9C6F9"/>
  <w15:chartTrackingRefBased/>
  <w15:docId w15:val="{C6F2FFF1-EFB1-45D0-921B-E9FBFCDE4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0F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2022-05-25T20:23:00Z</dcterms:created>
  <dcterms:modified xsi:type="dcterms:W3CDTF">2022-05-25T20:23:00Z</dcterms:modified>
</cp:coreProperties>
</file>