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33F76" w14:textId="2806829C" w:rsidR="006B2F86" w:rsidRDefault="005126CB" w:rsidP="00E71FC3">
      <w:pPr>
        <w:pStyle w:val="NoSpacing"/>
      </w:pPr>
      <w:r>
        <w:rPr>
          <w:u w:val="single"/>
        </w:rPr>
        <w:t>John TALBOT</w:t>
      </w:r>
      <w:r>
        <w:t xml:space="preserve">    </w:t>
      </w:r>
      <w:proofErr w:type="gramStart"/>
      <w:r>
        <w:t xml:space="preserve">   (</w:t>
      </w:r>
      <w:proofErr w:type="gramEnd"/>
      <w:r>
        <w:t>fl.1465)</w:t>
      </w:r>
    </w:p>
    <w:p w14:paraId="1CCD5425" w14:textId="701E4707" w:rsidR="005126CB" w:rsidRDefault="005126CB" w:rsidP="00E71FC3">
      <w:pPr>
        <w:pStyle w:val="NoSpacing"/>
      </w:pPr>
      <w:r>
        <w:t xml:space="preserve">of </w:t>
      </w:r>
      <w:proofErr w:type="spellStart"/>
      <w:r>
        <w:t>Colebry</w:t>
      </w:r>
      <w:proofErr w:type="spellEnd"/>
      <w:r>
        <w:t>.</w:t>
      </w:r>
    </w:p>
    <w:p w14:paraId="5497CE14" w14:textId="5EC9BCE4" w:rsidR="005126CB" w:rsidRDefault="005126CB" w:rsidP="00E71FC3">
      <w:pPr>
        <w:pStyle w:val="NoSpacing"/>
      </w:pPr>
    </w:p>
    <w:p w14:paraId="7C6058AE" w14:textId="173713F5" w:rsidR="005126CB" w:rsidRDefault="005126CB" w:rsidP="00E71FC3">
      <w:pPr>
        <w:pStyle w:val="NoSpacing"/>
      </w:pPr>
    </w:p>
    <w:p w14:paraId="37056483" w14:textId="56855F7E" w:rsidR="005126CB" w:rsidRDefault="005126CB" w:rsidP="00E71FC3">
      <w:pPr>
        <w:pStyle w:val="NoSpacing"/>
      </w:pPr>
      <w:r>
        <w:tab/>
        <w:t>1465</w:t>
      </w:r>
      <w:r>
        <w:tab/>
        <w:t>He was one of those who captured Henry VI.   (Lander p.109)</w:t>
      </w:r>
    </w:p>
    <w:p w14:paraId="55AD5B29" w14:textId="768F0D6E" w:rsidR="005126CB" w:rsidRDefault="005126CB" w:rsidP="00E71FC3">
      <w:pPr>
        <w:pStyle w:val="NoSpacing"/>
      </w:pPr>
    </w:p>
    <w:p w14:paraId="6903377C" w14:textId="3B747A12" w:rsidR="005126CB" w:rsidRDefault="005126CB" w:rsidP="00E71FC3">
      <w:pPr>
        <w:pStyle w:val="NoSpacing"/>
      </w:pPr>
    </w:p>
    <w:p w14:paraId="7E7BDF33" w14:textId="44C0F969" w:rsidR="005126CB" w:rsidRPr="005126CB" w:rsidRDefault="005126CB" w:rsidP="00E71FC3">
      <w:pPr>
        <w:pStyle w:val="NoSpacing"/>
      </w:pPr>
      <w:r>
        <w:t>16 June 2018</w:t>
      </w:r>
      <w:bookmarkStart w:id="0" w:name="_GoBack"/>
      <w:bookmarkEnd w:id="0"/>
    </w:p>
    <w:sectPr w:rsidR="005126CB" w:rsidRPr="005126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228E5" w14:textId="77777777" w:rsidR="005126CB" w:rsidRDefault="005126CB" w:rsidP="00E71FC3">
      <w:pPr>
        <w:spacing w:after="0" w:line="240" w:lineRule="auto"/>
      </w:pPr>
      <w:r>
        <w:separator/>
      </w:r>
    </w:p>
  </w:endnote>
  <w:endnote w:type="continuationSeparator" w:id="0">
    <w:p w14:paraId="6B489EC6" w14:textId="77777777" w:rsidR="005126CB" w:rsidRDefault="005126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CFE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66C9C" w14:textId="77777777" w:rsidR="005126CB" w:rsidRDefault="005126CB" w:rsidP="00E71FC3">
      <w:pPr>
        <w:spacing w:after="0" w:line="240" w:lineRule="auto"/>
      </w:pPr>
      <w:r>
        <w:separator/>
      </w:r>
    </w:p>
  </w:footnote>
  <w:footnote w:type="continuationSeparator" w:id="0">
    <w:p w14:paraId="490BB5AD" w14:textId="77777777" w:rsidR="005126CB" w:rsidRDefault="005126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CB"/>
    <w:rsid w:val="001A7C09"/>
    <w:rsid w:val="005126C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13472"/>
  <w15:chartTrackingRefBased/>
  <w15:docId w15:val="{FA6F0266-128B-41B2-A8E2-E69BA944B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2018-06-16T18:16:00Z</dcterms:created>
  <dcterms:modified xsi:type="dcterms:W3CDTF">2018-06-16T18:17:00Z</dcterms:modified>
</cp:coreProperties>
</file>