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78313" w14:textId="6C7EFFD6" w:rsidR="00BA00AB" w:rsidRDefault="000718B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TALBOT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d.1476)</w:t>
      </w:r>
    </w:p>
    <w:p w14:paraId="6475D10E" w14:textId="6EBC0B2B" w:rsidR="000718B9" w:rsidRDefault="000718B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Burnsall, Yorkshire.</w:t>
      </w:r>
    </w:p>
    <w:p w14:paraId="4DB7EC8E" w14:textId="77777777" w:rsidR="000718B9" w:rsidRDefault="000718B9" w:rsidP="009139A6">
      <w:pPr>
        <w:pStyle w:val="NoSpacing"/>
        <w:rPr>
          <w:rFonts w:cs="Times New Roman"/>
          <w:szCs w:val="24"/>
        </w:rPr>
      </w:pPr>
    </w:p>
    <w:p w14:paraId="6B973E8D" w14:textId="77777777" w:rsidR="000718B9" w:rsidRDefault="000718B9" w:rsidP="009139A6">
      <w:pPr>
        <w:pStyle w:val="NoSpacing"/>
        <w:rPr>
          <w:rFonts w:cs="Times New Roman"/>
          <w:szCs w:val="24"/>
        </w:rPr>
      </w:pPr>
    </w:p>
    <w:p w14:paraId="67BEA2A8" w14:textId="2ED73119" w:rsidR="000718B9" w:rsidRDefault="000718B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Jan.1476</w:t>
      </w:r>
      <w:r>
        <w:rPr>
          <w:rFonts w:cs="Times New Roman"/>
          <w:szCs w:val="24"/>
        </w:rPr>
        <w:tab/>
        <w:t>He made his Will.   (W.Y.R. p.164)</w:t>
      </w:r>
    </w:p>
    <w:p w14:paraId="1C2BFD6F" w14:textId="47155191" w:rsidR="000718B9" w:rsidRDefault="000718B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</w:t>
      </w:r>
      <w:r>
        <w:rPr>
          <w:rFonts w:cs="Times New Roman"/>
          <w:szCs w:val="24"/>
        </w:rPr>
        <w:tab/>
        <w:t>Probate of his Will.   (ibid.)</w:t>
      </w:r>
    </w:p>
    <w:p w14:paraId="1326A2A8" w14:textId="77777777" w:rsidR="000718B9" w:rsidRDefault="000718B9" w:rsidP="009139A6">
      <w:pPr>
        <w:pStyle w:val="NoSpacing"/>
        <w:rPr>
          <w:rFonts w:cs="Times New Roman"/>
          <w:szCs w:val="24"/>
        </w:rPr>
      </w:pPr>
    </w:p>
    <w:p w14:paraId="03F24053" w14:textId="77777777" w:rsidR="000718B9" w:rsidRDefault="000718B9" w:rsidP="009139A6">
      <w:pPr>
        <w:pStyle w:val="NoSpacing"/>
        <w:rPr>
          <w:rFonts w:cs="Times New Roman"/>
          <w:szCs w:val="24"/>
        </w:rPr>
      </w:pPr>
    </w:p>
    <w:p w14:paraId="61E6FDE8" w14:textId="335FF12D" w:rsidR="000718B9" w:rsidRPr="000718B9" w:rsidRDefault="000718B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sectPr w:rsidR="000718B9" w:rsidRPr="000718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A7988" w14:textId="77777777" w:rsidR="000718B9" w:rsidRDefault="000718B9" w:rsidP="009139A6">
      <w:r>
        <w:separator/>
      </w:r>
    </w:p>
  </w:endnote>
  <w:endnote w:type="continuationSeparator" w:id="0">
    <w:p w14:paraId="294FAB86" w14:textId="77777777" w:rsidR="000718B9" w:rsidRDefault="000718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A2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4D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6CC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1C128" w14:textId="77777777" w:rsidR="000718B9" w:rsidRDefault="000718B9" w:rsidP="009139A6">
      <w:r>
        <w:separator/>
      </w:r>
    </w:p>
  </w:footnote>
  <w:footnote w:type="continuationSeparator" w:id="0">
    <w:p w14:paraId="4842D0F0" w14:textId="77777777" w:rsidR="000718B9" w:rsidRDefault="000718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805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6D2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020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B9"/>
    <w:rsid w:val="000666E0"/>
    <w:rsid w:val="000718B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CE6F5"/>
  <w15:chartTrackingRefBased/>
  <w15:docId w15:val="{A0455FF5-8403-4340-BD9B-EA6EA9F5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2023-12-09T07:52:00Z</dcterms:created>
  <dcterms:modified xsi:type="dcterms:W3CDTF">2023-12-09T07:55:00Z</dcterms:modified>
</cp:coreProperties>
</file>