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899EA" w14:textId="77777777" w:rsidR="00321C79" w:rsidRDefault="00321C79" w:rsidP="00321C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Jon TALBOT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1BF571EA" w14:textId="77777777" w:rsidR="00321C79" w:rsidRPr="00F86AFB" w:rsidRDefault="00321C79" w:rsidP="00321C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Groom.</w:t>
      </w:r>
    </w:p>
    <w:p w14:paraId="321FD18F" w14:textId="77777777" w:rsidR="00321C79" w:rsidRDefault="00321C79" w:rsidP="00321C79">
      <w:pPr>
        <w:pStyle w:val="NoSpacing"/>
        <w:rPr>
          <w:rFonts w:cs="Times New Roman"/>
          <w:szCs w:val="24"/>
        </w:rPr>
      </w:pPr>
    </w:p>
    <w:p w14:paraId="09B73398" w14:textId="77777777" w:rsidR="00321C79" w:rsidRDefault="00321C79" w:rsidP="00321C79">
      <w:pPr>
        <w:pStyle w:val="NoSpacing"/>
        <w:rPr>
          <w:rFonts w:cs="Times New Roman"/>
          <w:szCs w:val="24"/>
        </w:rPr>
      </w:pPr>
    </w:p>
    <w:p w14:paraId="5442FD1F" w14:textId="77777777" w:rsidR="00321C79" w:rsidRDefault="00321C79" w:rsidP="00321C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28F5833A" w14:textId="77777777" w:rsidR="00321C79" w:rsidRDefault="00321C79" w:rsidP="00321C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6DB8104C" w14:textId="77777777" w:rsidR="00321C79" w:rsidRDefault="00321C79" w:rsidP="00321C79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xlii</w:t>
      </w:r>
      <w:proofErr w:type="spellEnd"/>
      <w:r>
        <w:rPr>
          <w:rFonts w:cs="Times New Roman"/>
          <w:szCs w:val="24"/>
        </w:rPr>
        <w:t>)</w:t>
      </w:r>
    </w:p>
    <w:p w14:paraId="495637B5" w14:textId="77777777" w:rsidR="00321C79" w:rsidRDefault="00321C79" w:rsidP="00321C79">
      <w:pPr>
        <w:pStyle w:val="NoSpacing"/>
        <w:rPr>
          <w:rFonts w:cs="Times New Roman"/>
          <w:szCs w:val="24"/>
        </w:rPr>
      </w:pPr>
    </w:p>
    <w:p w14:paraId="0BA3FD96" w14:textId="77777777" w:rsidR="00321C79" w:rsidRDefault="00321C79" w:rsidP="00321C79">
      <w:pPr>
        <w:pStyle w:val="NoSpacing"/>
        <w:rPr>
          <w:rFonts w:cs="Times New Roman"/>
          <w:szCs w:val="24"/>
        </w:rPr>
      </w:pPr>
    </w:p>
    <w:p w14:paraId="2D442D5F" w14:textId="77777777" w:rsidR="00321C79" w:rsidRDefault="00321C79" w:rsidP="00321C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56E56A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837C73" w14:textId="77777777" w:rsidR="00321C79" w:rsidRDefault="00321C79" w:rsidP="009139A6">
      <w:r>
        <w:separator/>
      </w:r>
    </w:p>
  </w:endnote>
  <w:endnote w:type="continuationSeparator" w:id="0">
    <w:p w14:paraId="71DAE3F6" w14:textId="77777777" w:rsidR="00321C79" w:rsidRDefault="00321C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F06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690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882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FB8611" w14:textId="77777777" w:rsidR="00321C79" w:rsidRDefault="00321C79" w:rsidP="009139A6">
      <w:r>
        <w:separator/>
      </w:r>
    </w:p>
  </w:footnote>
  <w:footnote w:type="continuationSeparator" w:id="0">
    <w:p w14:paraId="53E8C6FA" w14:textId="77777777" w:rsidR="00321C79" w:rsidRDefault="00321C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66F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62E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60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C79"/>
    <w:rsid w:val="000666E0"/>
    <w:rsid w:val="002510B7"/>
    <w:rsid w:val="00270799"/>
    <w:rsid w:val="00321C79"/>
    <w:rsid w:val="005C130B"/>
    <w:rsid w:val="00826F5C"/>
    <w:rsid w:val="008E335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FBD69"/>
  <w15:chartTrackingRefBased/>
  <w15:docId w15:val="{7CD24A9F-431C-4F1A-8F85-1CD676279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2024-06-01T18:44:00Z</dcterms:created>
  <dcterms:modified xsi:type="dcterms:W3CDTF">2024-06-01T18:47:00Z</dcterms:modified>
</cp:coreProperties>
</file>