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340BC" w14:textId="77777777" w:rsidR="00954C9C" w:rsidRDefault="00954C9C" w:rsidP="00954C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TALBOT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28974A55" w14:textId="77777777" w:rsidR="00954C9C" w:rsidRDefault="00954C9C" w:rsidP="00954C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Earl of Shrewsbury.</w:t>
      </w:r>
    </w:p>
    <w:p w14:paraId="4F0B7725" w14:textId="77777777" w:rsidR="00954C9C" w:rsidRDefault="00954C9C" w:rsidP="00954C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E69F3C" w14:textId="77777777" w:rsidR="00954C9C" w:rsidRDefault="00954C9C" w:rsidP="00954C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B777DA3" w14:textId="77777777" w:rsidR="00954C9C" w:rsidRDefault="00954C9C" w:rsidP="00954C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Apr.1407</w:t>
      </w:r>
      <w:r>
        <w:rPr>
          <w:rFonts w:cs="Times New Roman"/>
          <w:color w:val="282B30"/>
          <w:szCs w:val="24"/>
          <w:shd w:val="clear" w:color="auto" w:fill="FFFFFF"/>
        </w:rPr>
        <w:tab/>
        <w:t>He was appointed to command the garrison of Montgomery, in Wales.</w:t>
      </w:r>
    </w:p>
    <w:p w14:paraId="321BC2F0" w14:textId="77777777" w:rsidR="00954C9C" w:rsidRDefault="00954C9C" w:rsidP="00954C9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E101/44/14,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E123A3D" w14:textId="77777777" w:rsidR="00954C9C" w:rsidRDefault="00954C9C" w:rsidP="00954C9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4C513A2F" w14:textId="77777777" w:rsidR="00954C9C" w:rsidRDefault="00954C9C" w:rsidP="00954C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31F902" w14:textId="77777777" w:rsidR="00954C9C" w:rsidRDefault="00954C9C" w:rsidP="00954C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F2ABD10" w14:textId="77777777" w:rsidR="00954C9C" w:rsidRDefault="00954C9C" w:rsidP="00954C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22 January 2023</w:t>
      </w:r>
    </w:p>
    <w:p w14:paraId="346068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62D65" w14:textId="77777777" w:rsidR="00954C9C" w:rsidRDefault="00954C9C" w:rsidP="009139A6">
      <w:r>
        <w:separator/>
      </w:r>
    </w:p>
  </w:endnote>
  <w:endnote w:type="continuationSeparator" w:id="0">
    <w:p w14:paraId="79765464" w14:textId="77777777" w:rsidR="00954C9C" w:rsidRDefault="00954C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895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1A4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19A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DD963" w14:textId="77777777" w:rsidR="00954C9C" w:rsidRDefault="00954C9C" w:rsidP="009139A6">
      <w:r>
        <w:separator/>
      </w:r>
    </w:p>
  </w:footnote>
  <w:footnote w:type="continuationSeparator" w:id="0">
    <w:p w14:paraId="5E6E839B" w14:textId="77777777" w:rsidR="00954C9C" w:rsidRDefault="00954C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C8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3C6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E0D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9C"/>
    <w:rsid w:val="000666E0"/>
    <w:rsid w:val="002510B7"/>
    <w:rsid w:val="005C130B"/>
    <w:rsid w:val="00826F5C"/>
    <w:rsid w:val="009139A6"/>
    <w:rsid w:val="009448BB"/>
    <w:rsid w:val="00947624"/>
    <w:rsid w:val="00954C9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B5B21"/>
  <w15:chartTrackingRefBased/>
  <w15:docId w15:val="{A6EEA08E-8BF3-454B-9316-4B4AC10A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2023-01-27T21:39:00Z</dcterms:created>
  <dcterms:modified xsi:type="dcterms:W3CDTF">2023-01-27T21:41:00Z</dcterms:modified>
</cp:coreProperties>
</file>