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C31E47" w14:textId="77777777" w:rsidR="008125DC" w:rsidRDefault="008125DC" w:rsidP="008125DC">
      <w:pPr>
        <w:pStyle w:val="NoSpacing"/>
      </w:pPr>
      <w:r>
        <w:rPr>
          <w:u w:val="single"/>
        </w:rPr>
        <w:t>John TALBOT</w:t>
      </w:r>
      <w:r>
        <w:t xml:space="preserve"> </w:t>
      </w:r>
      <w:proofErr w:type="gramStart"/>
      <w:r>
        <w:t xml:space="preserve">   </w:t>
      </w:r>
      <w:r>
        <w:t>(</w:t>
      </w:r>
      <w:proofErr w:type="gramEnd"/>
      <w:r>
        <w:t>fl.1443)</w:t>
      </w:r>
    </w:p>
    <w:p w14:paraId="346D34BA" w14:textId="77777777" w:rsidR="008125DC" w:rsidRDefault="008125DC" w:rsidP="008125DC">
      <w:pPr>
        <w:pStyle w:val="NoSpacing"/>
      </w:pPr>
    </w:p>
    <w:p w14:paraId="5C8CA07B" w14:textId="77777777" w:rsidR="008125DC" w:rsidRDefault="008125DC" w:rsidP="008125DC">
      <w:pPr>
        <w:pStyle w:val="NoSpacing"/>
      </w:pPr>
    </w:p>
    <w:p w14:paraId="19F57184" w14:textId="77777777" w:rsidR="008125DC" w:rsidRDefault="008125DC" w:rsidP="008125DC">
      <w:pPr>
        <w:pStyle w:val="NoSpacing"/>
      </w:pPr>
      <w:r>
        <w:t>26 Oct.1443</w:t>
      </w:r>
      <w:r>
        <w:tab/>
        <w:t>He was a juror on the inquisition post mortem held on Wareham, Dorset,</w:t>
      </w:r>
    </w:p>
    <w:p w14:paraId="78109ED4" w14:textId="77777777" w:rsidR="008125DC" w:rsidRDefault="008125DC" w:rsidP="008125DC">
      <w:pPr>
        <w:pStyle w:val="NoSpacing"/>
      </w:pPr>
      <w:r>
        <w:tab/>
      </w:r>
      <w:r>
        <w:tab/>
        <w:t xml:space="preserve">into lands of Richard </w:t>
      </w:r>
      <w:proofErr w:type="spellStart"/>
      <w:r>
        <w:t>Hendour</w:t>
      </w:r>
      <w:proofErr w:type="spellEnd"/>
      <w:r>
        <w:t>(q.v.).</w:t>
      </w:r>
    </w:p>
    <w:p w14:paraId="30AA2EF7" w14:textId="77777777" w:rsidR="008125DC" w:rsidRDefault="008125DC" w:rsidP="008125DC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26-39)</w:t>
      </w:r>
    </w:p>
    <w:p w14:paraId="0BD88EA1" w14:textId="77777777" w:rsidR="008125DC" w:rsidRDefault="008125DC" w:rsidP="008125DC">
      <w:pPr>
        <w:pStyle w:val="NoSpacing"/>
      </w:pPr>
    </w:p>
    <w:p w14:paraId="0DE46240" w14:textId="77777777" w:rsidR="008125DC" w:rsidRDefault="008125DC" w:rsidP="008125DC">
      <w:pPr>
        <w:pStyle w:val="NoSpacing"/>
      </w:pPr>
    </w:p>
    <w:p w14:paraId="0D99E7BA" w14:textId="77777777" w:rsidR="008125DC" w:rsidRPr="00157A63" w:rsidRDefault="008125DC" w:rsidP="008125DC">
      <w:pPr>
        <w:pStyle w:val="NoSpacing"/>
      </w:pPr>
      <w:r>
        <w:t>19 December 2018</w:t>
      </w:r>
    </w:p>
    <w:p w14:paraId="13336127" w14:textId="1F409C91" w:rsidR="006B2F86" w:rsidRPr="008125DC" w:rsidRDefault="008125DC" w:rsidP="00E71FC3">
      <w:pPr>
        <w:pStyle w:val="NoSpacing"/>
      </w:pPr>
      <w:bookmarkStart w:id="0" w:name="_GoBack"/>
      <w:bookmarkEnd w:id="0"/>
    </w:p>
    <w:sectPr w:rsidR="006B2F86" w:rsidRPr="008125D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A48478" w14:textId="77777777" w:rsidR="008125DC" w:rsidRDefault="008125DC" w:rsidP="00E71FC3">
      <w:pPr>
        <w:spacing w:after="0" w:line="240" w:lineRule="auto"/>
      </w:pPr>
      <w:r>
        <w:separator/>
      </w:r>
    </w:p>
  </w:endnote>
  <w:endnote w:type="continuationSeparator" w:id="0">
    <w:p w14:paraId="24B3D751" w14:textId="77777777" w:rsidR="008125DC" w:rsidRDefault="008125D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51D54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22C739" w14:textId="77777777" w:rsidR="008125DC" w:rsidRDefault="008125DC" w:rsidP="00E71FC3">
      <w:pPr>
        <w:spacing w:after="0" w:line="240" w:lineRule="auto"/>
      </w:pPr>
      <w:r>
        <w:separator/>
      </w:r>
    </w:p>
  </w:footnote>
  <w:footnote w:type="continuationSeparator" w:id="0">
    <w:p w14:paraId="79270B80" w14:textId="77777777" w:rsidR="008125DC" w:rsidRDefault="008125D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5DC"/>
    <w:rsid w:val="001A7C09"/>
    <w:rsid w:val="00577BD5"/>
    <w:rsid w:val="00656CBA"/>
    <w:rsid w:val="006A1F77"/>
    <w:rsid w:val="00733BE7"/>
    <w:rsid w:val="008125D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DFF6B"/>
  <w15:chartTrackingRefBased/>
  <w15:docId w15:val="{58CB113F-ED16-432D-92AE-BBDBEC311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2018-12-19T20:35:00Z</dcterms:created>
  <dcterms:modified xsi:type="dcterms:W3CDTF">2018-12-19T20:35:00Z</dcterms:modified>
</cp:coreProperties>
</file>