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5C716A" w14:textId="77777777" w:rsidR="00A04396" w:rsidRDefault="00A04396" w:rsidP="00A043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TALBOT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0177DE55" w14:textId="77777777" w:rsidR="00A04396" w:rsidRDefault="00A04396" w:rsidP="00A043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Exeter. Widow.</w:t>
      </w:r>
    </w:p>
    <w:p w14:paraId="6E9908DD" w14:textId="77777777" w:rsidR="00A04396" w:rsidRDefault="00A04396" w:rsidP="00A04396">
      <w:pPr>
        <w:pStyle w:val="NoSpacing"/>
        <w:rPr>
          <w:rFonts w:cs="Times New Roman"/>
          <w:szCs w:val="24"/>
        </w:rPr>
      </w:pPr>
    </w:p>
    <w:p w14:paraId="7FF60A02" w14:textId="77777777" w:rsidR="00A04396" w:rsidRDefault="00A04396" w:rsidP="00A04396">
      <w:pPr>
        <w:pStyle w:val="NoSpacing"/>
        <w:rPr>
          <w:rFonts w:cs="Times New Roman"/>
          <w:szCs w:val="24"/>
        </w:rPr>
      </w:pPr>
    </w:p>
    <w:p w14:paraId="1CEAE08C" w14:textId="77777777" w:rsidR="00A04396" w:rsidRDefault="00A04396" w:rsidP="00A043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Thomas Talbot.</w:t>
      </w:r>
    </w:p>
    <w:p w14:paraId="79B50B09" w14:textId="77777777" w:rsidR="00A04396" w:rsidRDefault="00A04396" w:rsidP="00A043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(C.P.R. 1452-61 p.131)</w:t>
      </w:r>
    </w:p>
    <w:p w14:paraId="3175509B" w14:textId="77777777" w:rsidR="00A04396" w:rsidRDefault="00A04396" w:rsidP="00A04396">
      <w:pPr>
        <w:pStyle w:val="NoSpacing"/>
        <w:rPr>
          <w:rFonts w:cs="Times New Roman"/>
          <w:szCs w:val="24"/>
        </w:rPr>
      </w:pPr>
    </w:p>
    <w:p w14:paraId="7CA2195B" w14:textId="77777777" w:rsidR="00A04396" w:rsidRDefault="00A04396" w:rsidP="00A04396">
      <w:pPr>
        <w:pStyle w:val="NoSpacing"/>
        <w:rPr>
          <w:rFonts w:cs="Times New Roman"/>
          <w:szCs w:val="24"/>
        </w:rPr>
      </w:pPr>
    </w:p>
    <w:p w14:paraId="71B3AA19" w14:textId="77777777" w:rsidR="00A04396" w:rsidRDefault="00A04396" w:rsidP="00A043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Jan.1454</w:t>
      </w:r>
      <w:r>
        <w:rPr>
          <w:rFonts w:cs="Times New Roman"/>
          <w:szCs w:val="24"/>
        </w:rPr>
        <w:tab/>
        <w:t>She was pardoned, as the executrix of Thomas’ Will, for not appearing to</w:t>
      </w:r>
    </w:p>
    <w:p w14:paraId="14916C9B" w14:textId="77777777" w:rsidR="00A04396" w:rsidRDefault="00A04396" w:rsidP="00A043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answer Richard Nordon of London, tailor(q.v.), touching a plea that she </w:t>
      </w:r>
      <w:proofErr w:type="gramStart"/>
      <w:r>
        <w:rPr>
          <w:rFonts w:cs="Times New Roman"/>
          <w:szCs w:val="24"/>
        </w:rPr>
        <w:t>render</w:t>
      </w:r>
      <w:proofErr w:type="gramEnd"/>
    </w:p>
    <w:p w14:paraId="2A0042F6" w14:textId="77777777" w:rsidR="00A04396" w:rsidRDefault="00A04396" w:rsidP="00A043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40s.   (ibid.)</w:t>
      </w:r>
    </w:p>
    <w:p w14:paraId="6715AA3C" w14:textId="77777777" w:rsidR="00A04396" w:rsidRDefault="00A04396" w:rsidP="00A04396">
      <w:pPr>
        <w:pStyle w:val="NoSpacing"/>
        <w:rPr>
          <w:rFonts w:cs="Times New Roman"/>
          <w:szCs w:val="24"/>
        </w:rPr>
      </w:pPr>
    </w:p>
    <w:p w14:paraId="4530BBF4" w14:textId="77777777" w:rsidR="00A04396" w:rsidRDefault="00A04396" w:rsidP="00A04396">
      <w:pPr>
        <w:pStyle w:val="NoSpacing"/>
        <w:rPr>
          <w:rFonts w:cs="Times New Roman"/>
          <w:szCs w:val="24"/>
        </w:rPr>
      </w:pPr>
    </w:p>
    <w:p w14:paraId="79A758A7" w14:textId="77777777" w:rsidR="00A04396" w:rsidRDefault="00A04396" w:rsidP="00A043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June 2024</w:t>
      </w:r>
    </w:p>
    <w:p w14:paraId="73FC851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21D7E9" w14:textId="77777777" w:rsidR="00A04396" w:rsidRDefault="00A04396" w:rsidP="009139A6">
      <w:r>
        <w:separator/>
      </w:r>
    </w:p>
  </w:endnote>
  <w:endnote w:type="continuationSeparator" w:id="0">
    <w:p w14:paraId="1A976681" w14:textId="77777777" w:rsidR="00A04396" w:rsidRDefault="00A043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ACB6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7F64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04BD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C19124" w14:textId="77777777" w:rsidR="00A04396" w:rsidRDefault="00A04396" w:rsidP="009139A6">
      <w:r>
        <w:separator/>
      </w:r>
    </w:p>
  </w:footnote>
  <w:footnote w:type="continuationSeparator" w:id="0">
    <w:p w14:paraId="5DD3C42E" w14:textId="77777777" w:rsidR="00A04396" w:rsidRDefault="00A043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D739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6714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7DD9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39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04396"/>
    <w:rsid w:val="00A3176C"/>
    <w:rsid w:val="00AE65F8"/>
    <w:rsid w:val="00BA00AB"/>
    <w:rsid w:val="00C71834"/>
    <w:rsid w:val="00CB4ED9"/>
    <w:rsid w:val="00E61DA6"/>
    <w:rsid w:val="00E873C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B0F43"/>
  <w15:chartTrackingRefBased/>
  <w15:docId w15:val="{E4E98E15-7759-498D-9096-EB16542C0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2024-06-10T20:28:00Z</dcterms:created>
  <dcterms:modified xsi:type="dcterms:W3CDTF">2024-06-10T20:29:00Z</dcterms:modified>
</cp:coreProperties>
</file>