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64255" w14:textId="2A51A2FF" w:rsidR="00BA00AB" w:rsidRDefault="005520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TALBOT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2DAD1FC1" w14:textId="77777777" w:rsidR="005520D2" w:rsidRDefault="005520D2" w:rsidP="009139A6">
      <w:pPr>
        <w:pStyle w:val="NoSpacing"/>
        <w:rPr>
          <w:rFonts w:cs="Times New Roman"/>
          <w:szCs w:val="24"/>
        </w:rPr>
      </w:pPr>
    </w:p>
    <w:p w14:paraId="780AE5BA" w14:textId="77777777" w:rsidR="005520D2" w:rsidRDefault="005520D2" w:rsidP="009139A6">
      <w:pPr>
        <w:pStyle w:val="NoSpacing"/>
        <w:rPr>
          <w:rFonts w:cs="Times New Roman"/>
          <w:szCs w:val="24"/>
        </w:rPr>
      </w:pPr>
    </w:p>
    <w:p w14:paraId="0C12EAD2" w14:textId="4CC7419F" w:rsidR="005520D2" w:rsidRDefault="005520D2" w:rsidP="005520D2">
      <w:r>
        <w:t>Daughter of Sir John Talbot, 1</w:t>
      </w:r>
      <w:r w:rsidRPr="005520D2">
        <w:rPr>
          <w:vertAlign w:val="superscript"/>
        </w:rPr>
        <w:t>st</w:t>
      </w:r>
      <w:r>
        <w:t xml:space="preserve"> Earl of </w:t>
      </w:r>
      <w:proofErr w:type="gramStart"/>
      <w:r>
        <w:t>Shrewsbury(</w:t>
      </w:r>
      <w:proofErr w:type="gramEnd"/>
      <w:r>
        <w:t>k.b.1453)(q.v.) and his second wife,</w:t>
      </w:r>
    </w:p>
    <w:p w14:paraId="4959787F" w14:textId="77DFD5B2" w:rsidR="005520D2" w:rsidRDefault="005520D2" w:rsidP="005520D2">
      <w:r>
        <w:t>Margaret(q.v.).   (Peerage 1970 p.2433)</w:t>
      </w:r>
    </w:p>
    <w:p w14:paraId="2461435E" w14:textId="029C5A53" w:rsidR="005520D2" w:rsidRDefault="005520D2" w:rsidP="005520D2">
      <w:r>
        <w:t>1 = Sir James Berkeley, 11</w:t>
      </w:r>
      <w:r w:rsidRPr="005520D2">
        <w:rPr>
          <w:vertAlign w:val="superscript"/>
        </w:rPr>
        <w:t>th</w:t>
      </w:r>
      <w:r>
        <w:t xml:space="preserve"> Lord Berkeley(q.v.).   (ibid.)</w:t>
      </w:r>
    </w:p>
    <w:p w14:paraId="4A4B509B" w14:textId="44CDB70E" w:rsidR="005520D2" w:rsidRDefault="005520D2" w:rsidP="005520D2"/>
    <w:p w14:paraId="13866D2A" w14:textId="06439EFB" w:rsidR="005520D2" w:rsidRDefault="005520D2" w:rsidP="005520D2">
      <w:r>
        <w:t>2 = 2 Sir Edmund Hungerford(q.v.).  (ibid.)</w:t>
      </w:r>
    </w:p>
    <w:p w14:paraId="4ECD1D40" w14:textId="77777777" w:rsidR="005520D2" w:rsidRDefault="005520D2" w:rsidP="005520D2"/>
    <w:p w14:paraId="3741383A" w14:textId="77777777" w:rsidR="005520D2" w:rsidRDefault="005520D2" w:rsidP="005520D2"/>
    <w:p w14:paraId="73FAC299" w14:textId="7BC75A91" w:rsidR="005520D2" w:rsidRDefault="005520D2" w:rsidP="005520D2">
      <w:r>
        <w:t xml:space="preserve"> 5 May 2023</w:t>
      </w:r>
    </w:p>
    <w:p w14:paraId="2997E809" w14:textId="58741841" w:rsidR="001E24DC" w:rsidRPr="005520D2" w:rsidRDefault="001E24DC" w:rsidP="005520D2"/>
    <w:p w14:paraId="0F0C8324" w14:textId="77777777" w:rsidR="005520D2" w:rsidRDefault="005520D2" w:rsidP="005520D2"/>
    <w:p w14:paraId="6B6CC524" w14:textId="77777777" w:rsidR="005520D2" w:rsidRDefault="005520D2" w:rsidP="005520D2"/>
    <w:p w14:paraId="4D14B479" w14:textId="77777777" w:rsidR="005520D2" w:rsidRPr="005520D2" w:rsidRDefault="005520D2" w:rsidP="005520D2"/>
    <w:sectPr w:rsidR="005520D2" w:rsidRPr="005520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DC83F" w14:textId="77777777" w:rsidR="005520D2" w:rsidRDefault="005520D2" w:rsidP="009139A6">
      <w:r>
        <w:separator/>
      </w:r>
    </w:p>
  </w:endnote>
  <w:endnote w:type="continuationSeparator" w:id="0">
    <w:p w14:paraId="45ADA173" w14:textId="77777777" w:rsidR="005520D2" w:rsidRDefault="005520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7A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CA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99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B658F" w14:textId="77777777" w:rsidR="005520D2" w:rsidRDefault="005520D2" w:rsidP="009139A6">
      <w:r>
        <w:separator/>
      </w:r>
    </w:p>
  </w:footnote>
  <w:footnote w:type="continuationSeparator" w:id="0">
    <w:p w14:paraId="678AC452" w14:textId="77777777" w:rsidR="005520D2" w:rsidRDefault="005520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53F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B7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697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0D2"/>
    <w:rsid w:val="000666E0"/>
    <w:rsid w:val="001E24DC"/>
    <w:rsid w:val="002510B7"/>
    <w:rsid w:val="005520D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8B7AF"/>
  <w15:chartTrackingRefBased/>
  <w15:docId w15:val="{4890A4B3-8F58-429E-9544-DD0BC15F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0D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2023-05-05T21:02:00Z</dcterms:created>
  <dcterms:modified xsi:type="dcterms:W3CDTF">2023-05-05T21:16:00Z</dcterms:modified>
</cp:coreProperties>
</file>