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17FC6" w14:textId="4135DF47" w:rsidR="003F6968" w:rsidRDefault="003F6968" w:rsidP="003F6968">
      <w:pPr>
        <w:pStyle w:val="NoSpacing"/>
      </w:pPr>
      <w:r>
        <w:rPr>
          <w:u w:val="single"/>
        </w:rPr>
        <w:t>Henry TALBOT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2</w:t>
      </w:r>
      <w:r>
        <w:t>5)</w:t>
      </w:r>
    </w:p>
    <w:p w14:paraId="106FA241" w14:textId="1953A35C" w:rsidR="003F6968" w:rsidRDefault="003F6968" w:rsidP="003F6968">
      <w:pPr>
        <w:pStyle w:val="NoSpacing"/>
      </w:pPr>
      <w:r>
        <w:t>of Canterbury. Ho</w:t>
      </w:r>
      <w:r>
        <w:t>steler.</w:t>
      </w:r>
    </w:p>
    <w:p w14:paraId="25B04A7E" w14:textId="77777777" w:rsidR="003F6968" w:rsidRDefault="003F6968" w:rsidP="003F6968">
      <w:pPr>
        <w:pStyle w:val="NoSpacing"/>
      </w:pPr>
    </w:p>
    <w:p w14:paraId="7726840F" w14:textId="77777777" w:rsidR="003F6968" w:rsidRDefault="003F6968" w:rsidP="003F6968">
      <w:pPr>
        <w:pStyle w:val="NoSpacing"/>
      </w:pPr>
    </w:p>
    <w:p w14:paraId="1BA52DCF" w14:textId="5520ACA8" w:rsidR="003F6968" w:rsidRDefault="003F6968" w:rsidP="003F6968">
      <w:pPr>
        <w:pStyle w:val="NoSpacing"/>
      </w:pPr>
      <w:r>
        <w:tab/>
        <w:t>14</w:t>
      </w:r>
      <w:r>
        <w:t>2</w:t>
      </w:r>
      <w:r>
        <w:t>5</w:t>
      </w:r>
      <w:r>
        <w:tab/>
        <w:t>He became a Freeman by redemption.   (Cowper p.30</w:t>
      </w:r>
      <w:r>
        <w:t>4</w:t>
      </w:r>
      <w:bookmarkStart w:id="0" w:name="_GoBack"/>
      <w:bookmarkEnd w:id="0"/>
      <w:r>
        <w:t>)</w:t>
      </w:r>
    </w:p>
    <w:p w14:paraId="2ADB2981" w14:textId="77777777" w:rsidR="003F6968" w:rsidRDefault="003F6968" w:rsidP="003F6968">
      <w:pPr>
        <w:pStyle w:val="NoSpacing"/>
      </w:pPr>
    </w:p>
    <w:p w14:paraId="34D40265" w14:textId="77777777" w:rsidR="003F6968" w:rsidRDefault="003F6968" w:rsidP="003F6968">
      <w:pPr>
        <w:pStyle w:val="NoSpacing"/>
      </w:pPr>
    </w:p>
    <w:p w14:paraId="446CAFF0" w14:textId="77777777" w:rsidR="003F6968" w:rsidRPr="0064432B" w:rsidRDefault="003F6968" w:rsidP="003F6968">
      <w:pPr>
        <w:pStyle w:val="NoSpacing"/>
      </w:pPr>
      <w:r>
        <w:t>11 September 2018</w:t>
      </w:r>
    </w:p>
    <w:p w14:paraId="19877432" w14:textId="4C9FE6AE" w:rsidR="006B2F86" w:rsidRPr="003F6968" w:rsidRDefault="003F6968" w:rsidP="00E71FC3">
      <w:pPr>
        <w:pStyle w:val="NoSpacing"/>
      </w:pPr>
    </w:p>
    <w:sectPr w:rsidR="006B2F86" w:rsidRPr="003F69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FBAFAF" w14:textId="77777777" w:rsidR="003F6968" w:rsidRDefault="003F6968" w:rsidP="00E71FC3">
      <w:pPr>
        <w:spacing w:after="0" w:line="240" w:lineRule="auto"/>
      </w:pPr>
      <w:r>
        <w:separator/>
      </w:r>
    </w:p>
  </w:endnote>
  <w:endnote w:type="continuationSeparator" w:id="0">
    <w:p w14:paraId="5ED39A7E" w14:textId="77777777" w:rsidR="003F6968" w:rsidRDefault="003F69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51658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154AA" w14:textId="77777777" w:rsidR="003F6968" w:rsidRDefault="003F6968" w:rsidP="00E71FC3">
      <w:pPr>
        <w:spacing w:after="0" w:line="240" w:lineRule="auto"/>
      </w:pPr>
      <w:r>
        <w:separator/>
      </w:r>
    </w:p>
  </w:footnote>
  <w:footnote w:type="continuationSeparator" w:id="0">
    <w:p w14:paraId="13637E24" w14:textId="77777777" w:rsidR="003F6968" w:rsidRDefault="003F69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968"/>
    <w:rsid w:val="001A7C09"/>
    <w:rsid w:val="003F696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08C8E"/>
  <w15:chartTrackingRefBased/>
  <w15:docId w15:val="{33E5314B-8D33-4CEB-8112-EAAE9CD6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2018-09-11T19:31:00Z</dcterms:created>
  <dcterms:modified xsi:type="dcterms:W3CDTF">2018-09-11T19:33:00Z</dcterms:modified>
</cp:coreProperties>
</file>