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6C06F" w14:textId="77777777" w:rsidR="00FF0323" w:rsidRDefault="00FF0323" w:rsidP="00FF03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de TALBOT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fl.1407)</w:t>
      </w:r>
    </w:p>
    <w:p w14:paraId="7B111100" w14:textId="77777777" w:rsidR="00FF0323" w:rsidRDefault="00FF0323" w:rsidP="00FF03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Yorkshire.</w:t>
      </w:r>
    </w:p>
    <w:p w14:paraId="58C6336C" w14:textId="77777777" w:rsidR="00FF0323" w:rsidRDefault="00FF0323" w:rsidP="00FF0323">
      <w:pPr>
        <w:pStyle w:val="NoSpacing"/>
        <w:rPr>
          <w:rFonts w:cs="Times New Roman"/>
          <w:szCs w:val="24"/>
        </w:rPr>
      </w:pPr>
    </w:p>
    <w:p w14:paraId="46AF965E" w14:textId="77777777" w:rsidR="00FF0323" w:rsidRDefault="00FF0323" w:rsidP="00FF0323">
      <w:pPr>
        <w:pStyle w:val="NoSpacing"/>
        <w:rPr>
          <w:rFonts w:cs="Times New Roman"/>
          <w:szCs w:val="24"/>
        </w:rPr>
      </w:pPr>
    </w:p>
    <w:p w14:paraId="59286FB6" w14:textId="77777777" w:rsidR="00FF0323" w:rsidRDefault="00FF0323" w:rsidP="00FF03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Jun.</w:t>
      </w:r>
      <w:r>
        <w:rPr>
          <w:rFonts w:cs="Times New Roman"/>
          <w:szCs w:val="24"/>
        </w:rPr>
        <w:tab/>
        <w:t>1407</w:t>
      </w:r>
      <w:r>
        <w:rPr>
          <w:rFonts w:cs="Times New Roman"/>
          <w:szCs w:val="24"/>
        </w:rPr>
        <w:tab/>
        <w:t xml:space="preserve">He was a joint </w:t>
      </w:r>
      <w:proofErr w:type="spellStart"/>
      <w:r>
        <w:rPr>
          <w:rFonts w:cs="Times New Roman"/>
          <w:szCs w:val="24"/>
        </w:rPr>
        <w:t>mainpernor</w:t>
      </w:r>
      <w:proofErr w:type="spellEnd"/>
      <w:r>
        <w:rPr>
          <w:rFonts w:cs="Times New Roman"/>
          <w:szCs w:val="24"/>
        </w:rPr>
        <w:t xml:space="preserve"> for Hugh </w:t>
      </w:r>
      <w:proofErr w:type="spellStart"/>
      <w:r>
        <w:rPr>
          <w:rFonts w:cs="Times New Roman"/>
          <w:szCs w:val="24"/>
        </w:rPr>
        <w:t>Standyssh</w:t>
      </w:r>
      <w:proofErr w:type="spellEnd"/>
      <w:r>
        <w:rPr>
          <w:rFonts w:cs="Times New Roman"/>
          <w:szCs w:val="24"/>
        </w:rPr>
        <w:t>(q.v.).</w:t>
      </w:r>
    </w:p>
    <w:p w14:paraId="7F52719B" w14:textId="77777777" w:rsidR="00FF0323" w:rsidRDefault="00FF0323" w:rsidP="00FF03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1405-13 p.75)</w:t>
      </w:r>
    </w:p>
    <w:p w14:paraId="18DD3502" w14:textId="77777777" w:rsidR="00FF0323" w:rsidRDefault="00FF0323" w:rsidP="00FF0323">
      <w:pPr>
        <w:pStyle w:val="NoSpacing"/>
        <w:rPr>
          <w:rFonts w:cs="Times New Roman"/>
          <w:szCs w:val="24"/>
        </w:rPr>
      </w:pPr>
    </w:p>
    <w:p w14:paraId="79473E34" w14:textId="77777777" w:rsidR="00FF0323" w:rsidRDefault="00FF0323" w:rsidP="00FF0323">
      <w:pPr>
        <w:pStyle w:val="NoSpacing"/>
        <w:rPr>
          <w:rFonts w:cs="Times New Roman"/>
          <w:szCs w:val="24"/>
        </w:rPr>
      </w:pPr>
    </w:p>
    <w:p w14:paraId="3D2A3EBC" w14:textId="77777777" w:rsidR="00FF0323" w:rsidRDefault="00FF0323" w:rsidP="00FF03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2023</w:t>
      </w:r>
    </w:p>
    <w:p w14:paraId="2EE67B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AF0BE" w14:textId="77777777" w:rsidR="00FF0323" w:rsidRDefault="00FF0323" w:rsidP="009139A6">
      <w:r>
        <w:separator/>
      </w:r>
    </w:p>
  </w:endnote>
  <w:endnote w:type="continuationSeparator" w:id="0">
    <w:p w14:paraId="3789302A" w14:textId="77777777" w:rsidR="00FF0323" w:rsidRDefault="00FF03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D1A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4F3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A72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D54DE" w14:textId="77777777" w:rsidR="00FF0323" w:rsidRDefault="00FF0323" w:rsidP="009139A6">
      <w:r>
        <w:separator/>
      </w:r>
    </w:p>
  </w:footnote>
  <w:footnote w:type="continuationSeparator" w:id="0">
    <w:p w14:paraId="0DDDFC5A" w14:textId="77777777" w:rsidR="00FF0323" w:rsidRDefault="00FF03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E68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2DC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3D5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32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F7A8B"/>
  <w15:chartTrackingRefBased/>
  <w15:docId w15:val="{5EA50434-A2A7-43D5-8BDE-C1022C10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2023-04-23T20:03:00Z</dcterms:created>
  <dcterms:modified xsi:type="dcterms:W3CDTF">2023-04-23T20:03:00Z</dcterms:modified>
</cp:coreProperties>
</file>