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BB93" w14:textId="77777777" w:rsidR="00860B19" w:rsidRDefault="00860B19" w:rsidP="00860B19">
      <w:pPr>
        <w:pStyle w:val="NoSpacing"/>
      </w:pPr>
      <w:r w:rsidRPr="00273EDF">
        <w:rPr>
          <w:noProof/>
          <w:u w:val="single"/>
        </w:rPr>
        <w:t>Gilbert</w:t>
      </w:r>
      <w:r>
        <w:rPr>
          <w:u w:val="single"/>
        </w:rPr>
        <w:t xml:space="preserve"> </w:t>
      </w:r>
      <w:r w:rsidRPr="00273EDF">
        <w:rPr>
          <w:noProof/>
          <w:u w:val="single"/>
        </w:rPr>
        <w:t>TALBOT</w:t>
      </w:r>
      <w:r>
        <w:t xml:space="preserve">      (fl.1406-7)</w:t>
      </w:r>
    </w:p>
    <w:p w14:paraId="0F0CE4A0" w14:textId="77777777" w:rsidR="00860B19" w:rsidRDefault="00860B19" w:rsidP="00860B19">
      <w:pPr>
        <w:pStyle w:val="NoSpacing"/>
      </w:pPr>
      <w:r>
        <w:t>of Irchingfield.</w:t>
      </w:r>
    </w:p>
    <w:p w14:paraId="7CAB8917" w14:textId="77777777" w:rsidR="00860B19" w:rsidRDefault="00860B19" w:rsidP="00860B19">
      <w:pPr>
        <w:pStyle w:val="NoSpacing"/>
      </w:pPr>
    </w:p>
    <w:p w14:paraId="5BB735AF" w14:textId="77777777" w:rsidR="00860B19" w:rsidRDefault="00860B19" w:rsidP="00860B19">
      <w:pPr>
        <w:pStyle w:val="NoSpacing"/>
      </w:pPr>
    </w:p>
    <w:p w14:paraId="1E935E02" w14:textId="77777777" w:rsidR="00317B72" w:rsidRDefault="00317B72" w:rsidP="00860B19">
      <w:pPr>
        <w:pStyle w:val="NoSpacing"/>
      </w:pPr>
      <w:r>
        <w:t xml:space="preserve">  4 Jul.</w:t>
      </w:r>
      <w:r>
        <w:tab/>
        <w:t>1406</w:t>
      </w:r>
      <w:r>
        <w:tab/>
        <w:t>On a commission of the peace for Gloucestershire.  (C.P.R. 1405-8 pp.491-2)</w:t>
      </w:r>
    </w:p>
    <w:p w14:paraId="168A27A1" w14:textId="77777777" w:rsidR="00860B19" w:rsidRDefault="00860B19" w:rsidP="00860B19">
      <w:pPr>
        <w:pStyle w:val="NoSpacing"/>
      </w:pPr>
      <w:r>
        <w:t>24 Feb.1408</w:t>
      </w:r>
      <w:r>
        <w:tab/>
        <w:t>On a commission of the peace for Gloucestershire.  (C.P.R. 1405-8 pp.491-2)</w:t>
      </w:r>
    </w:p>
    <w:p w14:paraId="7ADD5648" w14:textId="77777777" w:rsidR="006B0EEA" w:rsidRDefault="006B0EEA" w:rsidP="006B0EEA">
      <w:pPr>
        <w:pStyle w:val="NoSpacing"/>
        <w:jc w:val="both"/>
      </w:pPr>
      <w:r>
        <w:t>14 Nov.1416</w:t>
      </w:r>
      <w:r>
        <w:tab/>
        <w:t>He was on a commission of the peace for Herefordshire.</w:t>
      </w:r>
    </w:p>
    <w:p w14:paraId="18440F68" w14:textId="77777777" w:rsidR="006B0EEA" w:rsidRDefault="006B0EEA" w:rsidP="006B0EEA">
      <w:pPr>
        <w:pStyle w:val="NoSpacing"/>
        <w:jc w:val="both"/>
      </w:pPr>
      <w:r>
        <w:tab/>
      </w:r>
      <w:r>
        <w:tab/>
        <w:t>(C.P.R. 1416-22 p.453)</w:t>
      </w:r>
    </w:p>
    <w:p w14:paraId="6669909A" w14:textId="77777777" w:rsidR="006B0EEA" w:rsidRDefault="006B0EEA" w:rsidP="00860B19">
      <w:pPr>
        <w:pStyle w:val="NoSpacing"/>
      </w:pPr>
    </w:p>
    <w:p w14:paraId="5AEC6729" w14:textId="2AF871AB" w:rsidR="00E47068" w:rsidRDefault="00E47068" w:rsidP="00860B19">
      <w:pPr>
        <w:pStyle w:val="NoSpacing"/>
      </w:pPr>
    </w:p>
    <w:p w14:paraId="3A3E7A5E" w14:textId="77777777" w:rsidR="00317B72" w:rsidRDefault="00317B72" w:rsidP="00860B19">
      <w:pPr>
        <w:pStyle w:val="NoSpacing"/>
      </w:pPr>
      <w:r>
        <w:t>2 May 2015</w:t>
      </w:r>
    </w:p>
    <w:p w14:paraId="24604B65" w14:textId="7AD2FDD8" w:rsidR="006B0EEA" w:rsidRPr="00C009D8" w:rsidRDefault="006B0EEA" w:rsidP="00860B19">
      <w:pPr>
        <w:pStyle w:val="NoSpacing"/>
      </w:pPr>
      <w:r>
        <w:t>10 January 2026</w:t>
      </w:r>
    </w:p>
    <w:sectPr w:rsidR="006B0EEA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F1C87" w14:textId="77777777" w:rsidR="00484E8F" w:rsidRDefault="00484E8F" w:rsidP="00920DE3">
      <w:pPr>
        <w:spacing w:after="0" w:line="240" w:lineRule="auto"/>
      </w:pPr>
      <w:r>
        <w:separator/>
      </w:r>
    </w:p>
  </w:endnote>
  <w:endnote w:type="continuationSeparator" w:id="0">
    <w:p w14:paraId="1306A877" w14:textId="77777777" w:rsidR="00484E8F" w:rsidRDefault="00484E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EA2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F641" w14:textId="77777777" w:rsidR="00C009D8" w:rsidRPr="00C009D8" w:rsidRDefault="00C009D8">
    <w:pPr>
      <w:pStyle w:val="Footer"/>
    </w:pPr>
    <w:r>
      <w:t>Copyright I.S.Rogers 9 August 2013</w:t>
    </w:r>
  </w:p>
  <w:p w14:paraId="19CC136D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6323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BFF4" w14:textId="77777777" w:rsidR="00484E8F" w:rsidRDefault="00484E8F" w:rsidP="00920DE3">
      <w:pPr>
        <w:spacing w:after="0" w:line="240" w:lineRule="auto"/>
      </w:pPr>
      <w:r>
        <w:separator/>
      </w:r>
    </w:p>
  </w:footnote>
  <w:footnote w:type="continuationSeparator" w:id="0">
    <w:p w14:paraId="11218779" w14:textId="77777777" w:rsidR="00484E8F" w:rsidRDefault="00484E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E1A5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A4A72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3D16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B19"/>
    <w:rsid w:val="00120749"/>
    <w:rsid w:val="00317B72"/>
    <w:rsid w:val="00484E8F"/>
    <w:rsid w:val="00624CAE"/>
    <w:rsid w:val="006B0EEA"/>
    <w:rsid w:val="00860B19"/>
    <w:rsid w:val="00920DE3"/>
    <w:rsid w:val="00C009D8"/>
    <w:rsid w:val="00CF53C8"/>
    <w:rsid w:val="00E47068"/>
    <w:rsid w:val="00EC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89AD0"/>
  <w15:docId w15:val="{CF05E637-D643-4540-8B9F-4B72509AB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58</Words>
  <Characters>292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2014-06-18T21:34:00Z</dcterms:created>
  <dcterms:modified xsi:type="dcterms:W3CDTF">2026-01-10T16:09:00Z</dcterms:modified>
</cp:coreProperties>
</file>