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B7A87" w14:textId="77777777" w:rsidR="00F1325A" w:rsidRDefault="00F1325A" w:rsidP="00F132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Geoffrey TALBOT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248854D" w14:textId="77777777" w:rsidR="00F1325A" w:rsidRDefault="00F1325A" w:rsidP="00F1325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32EC957" w14:textId="77777777" w:rsidR="00F1325A" w:rsidRDefault="00F1325A" w:rsidP="00F1325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4EEFDE0" w14:textId="77777777" w:rsidR="00F1325A" w:rsidRDefault="00F1325A" w:rsidP="00F132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Henhowe</w:t>
      </w:r>
      <w:proofErr w:type="spellEnd"/>
      <w:r>
        <w:rPr>
          <w:rFonts w:eastAsia="Times New Roman" w:cs="Times New Roman"/>
          <w:szCs w:val="24"/>
        </w:rPr>
        <w:t>, Suffolk,</w:t>
      </w:r>
    </w:p>
    <w:p w14:paraId="2F8E4A1A" w14:textId="77777777" w:rsidR="00F1325A" w:rsidRDefault="00F1325A" w:rsidP="00F132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Coket</w:t>
      </w:r>
      <w:proofErr w:type="spellEnd"/>
      <w:r>
        <w:rPr>
          <w:rFonts w:eastAsia="Times New Roman" w:cs="Times New Roman"/>
          <w:szCs w:val="24"/>
        </w:rPr>
        <w:t xml:space="preserve">, senior(q.v.).   </w:t>
      </w:r>
    </w:p>
    <w:p w14:paraId="00BD851E" w14:textId="77777777" w:rsidR="00F1325A" w:rsidRDefault="00F1325A" w:rsidP="00F132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1A86FD2" w14:textId="77777777" w:rsidR="00F1325A" w:rsidRDefault="00F1325A" w:rsidP="00F1325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pp.94-5)</w:t>
      </w:r>
    </w:p>
    <w:p w14:paraId="35D68D4E" w14:textId="77777777" w:rsidR="00F1325A" w:rsidRDefault="00F1325A" w:rsidP="00F1325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2F7A94A" w14:textId="77777777" w:rsidR="00F1325A" w:rsidRDefault="00F1325A" w:rsidP="00F1325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2262CBC" w14:textId="77777777" w:rsidR="00F1325A" w:rsidRDefault="00F1325A" w:rsidP="00F132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July 2023</w:t>
      </w:r>
    </w:p>
    <w:p w14:paraId="7490DE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4F4EA" w14:textId="77777777" w:rsidR="00F1325A" w:rsidRDefault="00F1325A" w:rsidP="009139A6">
      <w:r>
        <w:separator/>
      </w:r>
    </w:p>
  </w:endnote>
  <w:endnote w:type="continuationSeparator" w:id="0">
    <w:p w14:paraId="46813519" w14:textId="77777777" w:rsidR="00F1325A" w:rsidRDefault="00F132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A1F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37E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F8D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BA5A1" w14:textId="77777777" w:rsidR="00F1325A" w:rsidRDefault="00F1325A" w:rsidP="009139A6">
      <w:r>
        <w:separator/>
      </w:r>
    </w:p>
  </w:footnote>
  <w:footnote w:type="continuationSeparator" w:id="0">
    <w:p w14:paraId="44980FE9" w14:textId="77777777" w:rsidR="00F1325A" w:rsidRDefault="00F132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D42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6DD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CA2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25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1325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976C2"/>
  <w15:chartTrackingRefBased/>
  <w15:docId w15:val="{9474C123-5C92-4ED4-A604-650A5C5B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2023-07-08T19:08:00Z</dcterms:created>
  <dcterms:modified xsi:type="dcterms:W3CDTF">2023-07-08T19:10:00Z</dcterms:modified>
</cp:coreProperties>
</file>