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49FE9" w14:textId="77777777" w:rsidR="006041AC" w:rsidRDefault="006041AC" w:rsidP="006041A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Ethelreda TALBOT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1454-1505)</w:t>
      </w:r>
    </w:p>
    <w:p w14:paraId="577756B4" w14:textId="77777777" w:rsidR="006041AC" w:rsidRDefault="006041AC" w:rsidP="006041AC">
      <w:pPr>
        <w:pStyle w:val="NoSpacing"/>
        <w:rPr>
          <w:rFonts w:eastAsia="Times New Roman" w:cs="Times New Roman"/>
          <w:szCs w:val="24"/>
        </w:rPr>
      </w:pPr>
    </w:p>
    <w:p w14:paraId="184625EA" w14:textId="77777777" w:rsidR="006041AC" w:rsidRDefault="006041AC" w:rsidP="006041AC">
      <w:pPr>
        <w:pStyle w:val="NoSpacing"/>
        <w:rPr>
          <w:rFonts w:eastAsia="Times New Roman" w:cs="Times New Roman"/>
          <w:szCs w:val="24"/>
        </w:rPr>
      </w:pPr>
    </w:p>
    <w:p w14:paraId="56293269" w14:textId="77777777" w:rsidR="006041AC" w:rsidRDefault="006041AC" w:rsidP="006041A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= Gilbert Talbot.</w:t>
      </w:r>
    </w:p>
    <w:p w14:paraId="057FCD06" w14:textId="77777777" w:rsidR="006041AC" w:rsidRDefault="006041AC" w:rsidP="006041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(“UK and Ireland, Find A Grave Index, 1300s – current”)</w:t>
      </w:r>
    </w:p>
    <w:p w14:paraId="12E921B8" w14:textId="77777777" w:rsidR="006041AC" w:rsidRDefault="006041AC" w:rsidP="006041AC">
      <w:pPr>
        <w:pStyle w:val="NoSpacing"/>
        <w:rPr>
          <w:rFonts w:eastAsia="Times New Roman" w:cs="Times New Roman"/>
          <w:szCs w:val="24"/>
        </w:rPr>
      </w:pPr>
    </w:p>
    <w:p w14:paraId="14BF4EB6" w14:textId="77777777" w:rsidR="006041AC" w:rsidRDefault="006041AC" w:rsidP="006041AC">
      <w:pPr>
        <w:pStyle w:val="NoSpacing"/>
        <w:rPr>
          <w:rFonts w:eastAsia="Times New Roman" w:cs="Times New Roman"/>
          <w:szCs w:val="24"/>
        </w:rPr>
      </w:pPr>
    </w:p>
    <w:p w14:paraId="0A3B5ECF" w14:textId="77777777" w:rsidR="006041AC" w:rsidRDefault="006041AC" w:rsidP="006041A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  <w:t>1505</w:t>
      </w:r>
      <w:r>
        <w:rPr>
          <w:rFonts w:eastAsia="Times New Roman" w:cs="Times New Roman"/>
          <w:szCs w:val="24"/>
        </w:rPr>
        <w:tab/>
        <w:t xml:space="preserve">Burid in </w:t>
      </w:r>
      <w:proofErr w:type="spellStart"/>
      <w:proofErr w:type="gramStart"/>
      <w:r>
        <w:rPr>
          <w:rFonts w:eastAsia="Times New Roman" w:cs="Times New Roman"/>
          <w:szCs w:val="24"/>
        </w:rPr>
        <w:t>St.Allemund’s</w:t>
      </w:r>
      <w:proofErr w:type="spellEnd"/>
      <w:proofErr w:type="gramEnd"/>
      <w:r>
        <w:rPr>
          <w:rFonts w:eastAsia="Times New Roman" w:cs="Times New Roman"/>
          <w:szCs w:val="24"/>
        </w:rPr>
        <w:t xml:space="preserve"> Church, Whitchurch, Shropshire.  (ibid.)</w:t>
      </w:r>
    </w:p>
    <w:p w14:paraId="22B0D1A4" w14:textId="77777777" w:rsidR="006041AC" w:rsidRDefault="006041AC" w:rsidP="006041AC">
      <w:pPr>
        <w:pStyle w:val="NoSpacing"/>
        <w:rPr>
          <w:rFonts w:eastAsia="Times New Roman" w:cs="Times New Roman"/>
          <w:szCs w:val="24"/>
        </w:rPr>
      </w:pPr>
    </w:p>
    <w:p w14:paraId="74673B05" w14:textId="77777777" w:rsidR="006041AC" w:rsidRDefault="006041AC" w:rsidP="006041AC">
      <w:pPr>
        <w:pStyle w:val="NoSpacing"/>
        <w:rPr>
          <w:rFonts w:eastAsia="Times New Roman" w:cs="Times New Roman"/>
          <w:szCs w:val="24"/>
        </w:rPr>
      </w:pPr>
    </w:p>
    <w:p w14:paraId="375022BB" w14:textId="77777777" w:rsidR="006041AC" w:rsidRDefault="006041AC" w:rsidP="006041A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6 September 2023</w:t>
      </w:r>
    </w:p>
    <w:p w14:paraId="3018FE8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0912D" w14:textId="77777777" w:rsidR="006041AC" w:rsidRDefault="006041AC" w:rsidP="009139A6">
      <w:r>
        <w:separator/>
      </w:r>
    </w:p>
  </w:endnote>
  <w:endnote w:type="continuationSeparator" w:id="0">
    <w:p w14:paraId="00E9016F" w14:textId="77777777" w:rsidR="006041AC" w:rsidRDefault="006041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0AD6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8025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55C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8DB5B" w14:textId="77777777" w:rsidR="006041AC" w:rsidRDefault="006041AC" w:rsidP="009139A6">
      <w:r>
        <w:separator/>
      </w:r>
    </w:p>
  </w:footnote>
  <w:footnote w:type="continuationSeparator" w:id="0">
    <w:p w14:paraId="369FC069" w14:textId="77777777" w:rsidR="006041AC" w:rsidRDefault="006041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0B0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1B5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C690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1AC"/>
    <w:rsid w:val="000666E0"/>
    <w:rsid w:val="002510B7"/>
    <w:rsid w:val="005C130B"/>
    <w:rsid w:val="006041AC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955CC"/>
  <w15:chartTrackingRefBased/>
  <w15:docId w15:val="{0C245F18-75B7-4FF5-8401-8EE7D9150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2023-09-07T06:41:00Z</dcterms:created>
  <dcterms:modified xsi:type="dcterms:W3CDTF">2023-09-07T06:42:00Z</dcterms:modified>
</cp:coreProperties>
</file>