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852AF4" w14:textId="6C5972AE" w:rsidR="006B2F86" w:rsidRDefault="00BD1FCD" w:rsidP="00E71FC3">
      <w:pPr>
        <w:pStyle w:val="NoSpacing"/>
      </w:pPr>
      <w:r>
        <w:rPr>
          <w:u w:val="single"/>
        </w:rPr>
        <w:t>Elizabeth TALBOT</w:t>
      </w:r>
      <w:r>
        <w:t xml:space="preserve">    </w:t>
      </w:r>
      <w:proofErr w:type="gramStart"/>
      <w:r>
        <w:t xml:space="preserve">   (</w:t>
      </w:r>
      <w:proofErr w:type="gramEnd"/>
      <w:r>
        <w:t>fl.1427)</w:t>
      </w:r>
    </w:p>
    <w:p w14:paraId="3E9176BF" w14:textId="6D8548D6" w:rsidR="00BD1FCD" w:rsidRDefault="00BD1FCD" w:rsidP="00E71FC3">
      <w:pPr>
        <w:pStyle w:val="NoSpacing"/>
      </w:pPr>
    </w:p>
    <w:p w14:paraId="2D483693" w14:textId="4662708E" w:rsidR="00BD1FCD" w:rsidRDefault="00BD1FCD" w:rsidP="00E71FC3">
      <w:pPr>
        <w:pStyle w:val="NoSpacing"/>
      </w:pPr>
    </w:p>
    <w:p w14:paraId="4984D88B" w14:textId="6C1F4269" w:rsidR="00BD1FCD" w:rsidRDefault="00BD1FCD" w:rsidP="00E71FC3">
      <w:pPr>
        <w:pStyle w:val="NoSpacing"/>
      </w:pPr>
      <w:r>
        <w:t xml:space="preserve">Daughter of Thomas Talbot of </w:t>
      </w:r>
      <w:proofErr w:type="spellStart"/>
      <w:proofErr w:type="gramStart"/>
      <w:r>
        <w:t>Bashall</w:t>
      </w:r>
      <w:proofErr w:type="spellEnd"/>
      <w:r>
        <w:t>(</w:t>
      </w:r>
      <w:proofErr w:type="gramEnd"/>
      <w:r>
        <w:t>d. by 1407)(q.v.).   (H.P. p.796)</w:t>
      </w:r>
    </w:p>
    <w:p w14:paraId="06439A8D" w14:textId="3BA6A167" w:rsidR="00BD1FCD" w:rsidRDefault="00BD1FCD" w:rsidP="00E71FC3">
      <w:pPr>
        <w:pStyle w:val="NoSpacing"/>
      </w:pPr>
      <w:r>
        <w:t>= 1 John Stanhope of Rampton(</w:t>
      </w:r>
      <w:proofErr w:type="gramStart"/>
      <w:r>
        <w:t>d.1493)(</w:t>
      </w:r>
      <w:proofErr w:type="gramEnd"/>
      <w:r>
        <w:t>q.v.).  (ibid.)</w:t>
      </w:r>
    </w:p>
    <w:p w14:paraId="028AB6C0" w14:textId="68BF3F25" w:rsidR="00BD1FCD" w:rsidRDefault="00BD1FCD" w:rsidP="00E71FC3">
      <w:pPr>
        <w:pStyle w:val="NoSpacing"/>
      </w:pPr>
      <w:r>
        <w:t>Their eldest son was Thomas.   (ibid.)</w:t>
      </w:r>
    </w:p>
    <w:p w14:paraId="0BE66E6C" w14:textId="2226E201" w:rsidR="00BD1FCD" w:rsidRDefault="00BD1FCD" w:rsidP="00E71FC3">
      <w:pPr>
        <w:pStyle w:val="NoSpacing"/>
      </w:pPr>
    </w:p>
    <w:p w14:paraId="48B8FFC1" w14:textId="7C385C36" w:rsidR="00BD1FCD" w:rsidRDefault="00BD1FCD" w:rsidP="00E71FC3">
      <w:pPr>
        <w:pStyle w:val="NoSpacing"/>
      </w:pPr>
    </w:p>
    <w:p w14:paraId="1936804D" w14:textId="288B407F" w:rsidR="00BD1FCD" w:rsidRPr="00BD1FCD" w:rsidRDefault="00BD1FCD" w:rsidP="00E71FC3">
      <w:pPr>
        <w:pStyle w:val="NoSpacing"/>
      </w:pPr>
      <w:r>
        <w:t>25 May 2018</w:t>
      </w:r>
      <w:bookmarkStart w:id="0" w:name="_GoBack"/>
      <w:bookmarkEnd w:id="0"/>
    </w:p>
    <w:sectPr w:rsidR="00BD1FCD" w:rsidRPr="00BD1FC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902A9D" w14:textId="77777777" w:rsidR="00BD1FCD" w:rsidRDefault="00BD1FCD" w:rsidP="00E71FC3">
      <w:pPr>
        <w:spacing w:after="0" w:line="240" w:lineRule="auto"/>
      </w:pPr>
      <w:r>
        <w:separator/>
      </w:r>
    </w:p>
  </w:endnote>
  <w:endnote w:type="continuationSeparator" w:id="0">
    <w:p w14:paraId="2C6D33F1" w14:textId="77777777" w:rsidR="00BD1FCD" w:rsidRDefault="00BD1F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F2E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765B6" w14:textId="77777777" w:rsidR="00BD1FCD" w:rsidRDefault="00BD1FCD" w:rsidP="00E71FC3">
      <w:pPr>
        <w:spacing w:after="0" w:line="240" w:lineRule="auto"/>
      </w:pPr>
      <w:r>
        <w:separator/>
      </w:r>
    </w:p>
  </w:footnote>
  <w:footnote w:type="continuationSeparator" w:id="0">
    <w:p w14:paraId="459DB741" w14:textId="77777777" w:rsidR="00BD1FCD" w:rsidRDefault="00BD1F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FCD"/>
    <w:rsid w:val="001A7C09"/>
    <w:rsid w:val="00577BD5"/>
    <w:rsid w:val="00656CBA"/>
    <w:rsid w:val="006A1F77"/>
    <w:rsid w:val="00733BE7"/>
    <w:rsid w:val="00AB52E8"/>
    <w:rsid w:val="00B16D3F"/>
    <w:rsid w:val="00BB41AC"/>
    <w:rsid w:val="00BD1F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9F4C3"/>
  <w15:chartTrackingRefBased/>
  <w15:docId w15:val="{6BAD31E2-11E6-4718-A730-84A83D39F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2018-05-25T18:28:00Z</dcterms:created>
  <dcterms:modified xsi:type="dcterms:W3CDTF">2018-05-25T18:35:00Z</dcterms:modified>
</cp:coreProperties>
</file>