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FF117" w14:textId="77777777" w:rsidR="00AB7A48" w:rsidRDefault="00AB7A48" w:rsidP="00AB7A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Eleanor TALBOT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d.ca.1439)</w:t>
      </w:r>
    </w:p>
    <w:p w14:paraId="6580E5DB" w14:textId="77777777" w:rsidR="00AB7A48" w:rsidRDefault="00AB7A48" w:rsidP="00AB7A48">
      <w:pPr>
        <w:pStyle w:val="NoSpacing"/>
        <w:rPr>
          <w:rFonts w:cs="Times New Roman"/>
          <w:szCs w:val="24"/>
        </w:rPr>
      </w:pPr>
    </w:p>
    <w:p w14:paraId="1CFEEEFB" w14:textId="77777777" w:rsidR="00AB7A48" w:rsidRDefault="00AB7A48" w:rsidP="00AB7A48">
      <w:pPr>
        <w:pStyle w:val="NoSpacing"/>
        <w:rPr>
          <w:rFonts w:cs="Times New Roman"/>
          <w:szCs w:val="24"/>
        </w:rPr>
      </w:pPr>
    </w:p>
    <w:p w14:paraId="7B22E6A7" w14:textId="77777777" w:rsidR="00AB7A48" w:rsidRDefault="00AB7A48" w:rsidP="00AB7A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Apr.1439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Devon.</w:t>
      </w:r>
    </w:p>
    <w:p w14:paraId="04F77BD9" w14:textId="77777777" w:rsidR="00AB7A48" w:rsidRDefault="00AB7A48" w:rsidP="00AB7A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p.53)</w:t>
      </w:r>
    </w:p>
    <w:p w14:paraId="2556EBF5" w14:textId="77777777" w:rsidR="00AB7A48" w:rsidRDefault="00AB7A48" w:rsidP="00AB7A48">
      <w:pPr>
        <w:pStyle w:val="NoSpacing"/>
        <w:rPr>
          <w:rFonts w:cs="Times New Roman"/>
          <w:szCs w:val="24"/>
        </w:rPr>
      </w:pPr>
    </w:p>
    <w:p w14:paraId="12A6CB5B" w14:textId="77777777" w:rsidR="00AB7A48" w:rsidRDefault="00AB7A48" w:rsidP="00AB7A48">
      <w:pPr>
        <w:pStyle w:val="NoSpacing"/>
        <w:rPr>
          <w:rFonts w:cs="Times New Roman"/>
          <w:szCs w:val="24"/>
        </w:rPr>
      </w:pPr>
    </w:p>
    <w:p w14:paraId="23D42220" w14:textId="77777777" w:rsidR="00AB7A48" w:rsidRDefault="00AB7A48" w:rsidP="00AB7A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June 2023</w:t>
      </w:r>
    </w:p>
    <w:p w14:paraId="20AC95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741DE" w14:textId="77777777" w:rsidR="00AB7A48" w:rsidRDefault="00AB7A48" w:rsidP="009139A6">
      <w:r>
        <w:separator/>
      </w:r>
    </w:p>
  </w:endnote>
  <w:endnote w:type="continuationSeparator" w:id="0">
    <w:p w14:paraId="54D14E80" w14:textId="77777777" w:rsidR="00AB7A48" w:rsidRDefault="00AB7A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35E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39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B55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0738" w14:textId="77777777" w:rsidR="00AB7A48" w:rsidRDefault="00AB7A48" w:rsidP="009139A6">
      <w:r>
        <w:separator/>
      </w:r>
    </w:p>
  </w:footnote>
  <w:footnote w:type="continuationSeparator" w:id="0">
    <w:p w14:paraId="28596024" w14:textId="77777777" w:rsidR="00AB7A48" w:rsidRDefault="00AB7A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72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1A4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AA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48"/>
    <w:rsid w:val="000666E0"/>
    <w:rsid w:val="002510B7"/>
    <w:rsid w:val="005C130B"/>
    <w:rsid w:val="00826F5C"/>
    <w:rsid w:val="009139A6"/>
    <w:rsid w:val="009448BB"/>
    <w:rsid w:val="00947624"/>
    <w:rsid w:val="00A3176C"/>
    <w:rsid w:val="00AB7A4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FE4D2"/>
  <w15:chartTrackingRefBased/>
  <w15:docId w15:val="{4DD05173-50C4-4951-BF9C-123569BC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2023-06-10T21:14:00Z</dcterms:created>
  <dcterms:modified xsi:type="dcterms:W3CDTF">2023-06-10T21:15:00Z</dcterms:modified>
</cp:coreProperties>
</file>