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A439F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Brian TALBOT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E8115AE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Esquire.</w:t>
      </w:r>
    </w:p>
    <w:p w14:paraId="3929BC22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232B03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5D095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Miles </w:t>
      </w:r>
      <w:proofErr w:type="spellStart"/>
      <w:r>
        <w:rPr>
          <w:rFonts w:ascii="Times New Roman" w:hAnsi="Times New Roman" w:cs="Times New Roman"/>
          <w:sz w:val="24"/>
          <w:szCs w:val="24"/>
        </w:rPr>
        <w:t>Adys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goldsmith(q.v.), brought a plaint of debt against him,</w:t>
      </w:r>
    </w:p>
    <w:p w14:paraId="648FAA56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Halyday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Lynn, Norfolk(q.v.),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Ludlow, Shropshire(q.v.),</w:t>
      </w:r>
    </w:p>
    <w:p w14:paraId="768686A5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Langley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Colbrook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Buckinghamshire(q.v.),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Bernewey</w:t>
      </w:r>
      <w:proofErr w:type="spellEnd"/>
    </w:p>
    <w:p w14:paraId="21E86D3E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London(q.v.).</w:t>
      </w:r>
    </w:p>
    <w:p w14:paraId="6CB39C64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183A35C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EE426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37CF1" w14:textId="77777777" w:rsidR="005F1582" w:rsidRDefault="005F1582" w:rsidP="005F1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0DC075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6358B" w14:textId="77777777" w:rsidR="005F1582" w:rsidRDefault="005F1582" w:rsidP="009139A6">
      <w:r>
        <w:separator/>
      </w:r>
    </w:p>
  </w:endnote>
  <w:endnote w:type="continuationSeparator" w:id="0">
    <w:p w14:paraId="5576DF0C" w14:textId="77777777" w:rsidR="005F1582" w:rsidRDefault="005F15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CD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711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85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9B8D4" w14:textId="77777777" w:rsidR="005F1582" w:rsidRDefault="005F1582" w:rsidP="009139A6">
      <w:r>
        <w:separator/>
      </w:r>
    </w:p>
  </w:footnote>
  <w:footnote w:type="continuationSeparator" w:id="0">
    <w:p w14:paraId="613DA15C" w14:textId="77777777" w:rsidR="005F1582" w:rsidRDefault="005F15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18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46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84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82"/>
    <w:rsid w:val="000666E0"/>
    <w:rsid w:val="002510B7"/>
    <w:rsid w:val="005C130B"/>
    <w:rsid w:val="005F158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7E94"/>
  <w15:chartTrackingRefBased/>
  <w15:docId w15:val="{3907F959-BC4B-473A-8E67-5E643B2F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15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2022-01-25T19:46:00Z</dcterms:created>
  <dcterms:modified xsi:type="dcterms:W3CDTF">2022-01-25T19:46:00Z</dcterms:modified>
</cp:coreProperties>
</file>