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203FD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Beatrice TALBOT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203FDF" w:rsidRDefault="00203FD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Widow.</w:t>
      </w:r>
    </w:p>
    <w:p w:rsidR="00203FDF" w:rsidRDefault="00203FD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3FDF" w:rsidRDefault="00203FD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3FDF" w:rsidRDefault="00203FD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George Talbot, 5</w:t>
      </w:r>
      <w:r w:rsidRPr="00203FD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Lord Talbot(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d.1419)(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203FDF" w:rsidRDefault="00203FD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21-156)</w:t>
      </w:r>
    </w:p>
    <w:p w:rsidR="00203FDF" w:rsidRDefault="00203FD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Daughter: Anchoret.  (ibid.)</w:t>
      </w:r>
    </w:p>
    <w:p w:rsidR="00203FDF" w:rsidRDefault="00203FD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3FDF" w:rsidRDefault="00203FD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3FDF" w:rsidRDefault="00203FD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Oct.1419</w:t>
      </w:r>
      <w:r>
        <w:rPr>
          <w:rFonts w:ascii="Times New Roman" w:hAnsi="Times New Roman" w:cs="Times New Roman"/>
          <w:sz w:val="24"/>
          <w:szCs w:val="24"/>
        </w:rPr>
        <w:tab/>
        <w:t>An inquisition was held in Swindon, Wiltshire, to assign dower to her.</w:t>
      </w:r>
    </w:p>
    <w:p w:rsidR="00203FDF" w:rsidRDefault="00203FD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:rsidR="00203FDF" w:rsidRDefault="00203FD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3FDF" w:rsidRDefault="00203FD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3FDF" w:rsidRPr="00203FDF" w:rsidRDefault="00203FDF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 January 2016</w:t>
      </w:r>
      <w:bookmarkStart w:id="0" w:name="_GoBack"/>
      <w:bookmarkEnd w:id="0"/>
    </w:p>
    <w:sectPr w:rsidR="00203FDF" w:rsidRPr="00203F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FDF" w:rsidRDefault="00203FDF" w:rsidP="00564E3C">
      <w:pPr>
        <w:spacing w:after="0" w:line="240" w:lineRule="auto"/>
      </w:pPr>
      <w:r>
        <w:separator/>
      </w:r>
    </w:p>
  </w:endnote>
  <w:endnote w:type="continuationSeparator" w:id="0">
    <w:p w:rsidR="00203FDF" w:rsidRDefault="00203FD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03FDF">
      <w:rPr>
        <w:rFonts w:ascii="Times New Roman" w:hAnsi="Times New Roman" w:cs="Times New Roman"/>
        <w:noProof/>
        <w:sz w:val="24"/>
        <w:szCs w:val="24"/>
      </w:rPr>
      <w:t>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FDF" w:rsidRDefault="00203FDF" w:rsidP="00564E3C">
      <w:pPr>
        <w:spacing w:after="0" w:line="240" w:lineRule="auto"/>
      </w:pPr>
      <w:r>
        <w:separator/>
      </w:r>
    </w:p>
  </w:footnote>
  <w:footnote w:type="continuationSeparator" w:id="0">
    <w:p w:rsidR="00203FDF" w:rsidRDefault="00203FD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FDF"/>
    <w:rsid w:val="00203FDF"/>
    <w:rsid w:val="00372DC6"/>
    <w:rsid w:val="00564E3C"/>
    <w:rsid w:val="0064591D"/>
    <w:rsid w:val="00CF177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E7357"/>
  <w15:chartTrackingRefBased/>
  <w15:docId w15:val="{F25DC388-A9E2-4D68-8741-5176C00A8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2016-01-01T20:00:00Z</dcterms:created>
  <dcterms:modified xsi:type="dcterms:W3CDTF">2016-01-01T20:07:00Z</dcterms:modified>
</cp:coreProperties>
</file>