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A61" w:rsidRDefault="00620A61" w:rsidP="00620A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Anne TALBOT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:rsidR="00620A61" w:rsidRDefault="00620A61" w:rsidP="00620A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0A61" w:rsidRDefault="00620A61" w:rsidP="00620A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0A61" w:rsidRDefault="00620A61" w:rsidP="00620A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Richard, Lord Talbot.</w:t>
      </w:r>
    </w:p>
    <w:p w:rsidR="00620A61" w:rsidRDefault="00620A61" w:rsidP="00620A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24-121)</w:t>
      </w:r>
    </w:p>
    <w:p w:rsidR="00620A61" w:rsidRDefault="00620A61" w:rsidP="00620A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Iwe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:rsidR="00620A61" w:rsidRDefault="00620A61" w:rsidP="00620A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Daughters:  Joan(q.v.) =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Seint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John.  (ibid.)</w:t>
      </w:r>
    </w:p>
    <w:p w:rsidR="00620A61" w:rsidRDefault="00620A61" w:rsidP="00620A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Alice(q.v.) =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Yoo</w:t>
      </w:r>
      <w:proofErr w:type="spellEnd"/>
      <w:r>
        <w:rPr>
          <w:rFonts w:ascii="Times New Roman" w:hAnsi="Times New Roman" w:cs="Times New Roman"/>
          <w:sz w:val="24"/>
          <w:szCs w:val="24"/>
        </w:rPr>
        <w:t>.  (ibid.)</w:t>
      </w:r>
    </w:p>
    <w:p w:rsidR="00620A61" w:rsidRDefault="00620A61" w:rsidP="00620A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0A61" w:rsidRDefault="00620A61" w:rsidP="00620A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0A61" w:rsidRDefault="00620A61" w:rsidP="00620A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2016</w:t>
      </w:r>
    </w:p>
    <w:p w:rsidR="006B2F86" w:rsidRPr="00E71FC3" w:rsidRDefault="00620A6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A61" w:rsidRDefault="00620A61" w:rsidP="00E71FC3">
      <w:pPr>
        <w:spacing w:after="0" w:line="240" w:lineRule="auto"/>
      </w:pPr>
      <w:r>
        <w:separator/>
      </w:r>
    </w:p>
  </w:endnote>
  <w:endnote w:type="continuationSeparator" w:id="0">
    <w:p w:rsidR="00620A61" w:rsidRDefault="00620A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A61" w:rsidRDefault="00620A61" w:rsidP="00E71FC3">
      <w:pPr>
        <w:spacing w:after="0" w:line="240" w:lineRule="auto"/>
      </w:pPr>
      <w:r>
        <w:separator/>
      </w:r>
    </w:p>
  </w:footnote>
  <w:footnote w:type="continuationSeparator" w:id="0">
    <w:p w:rsidR="00620A61" w:rsidRDefault="00620A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61"/>
    <w:rsid w:val="00620A6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D680D7-0BAD-42C2-83A2-3FB81C0D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2016-06-03T19:33:00Z</dcterms:created>
  <dcterms:modified xsi:type="dcterms:W3CDTF">2016-06-03T19:33:00Z</dcterms:modified>
</cp:coreProperties>
</file>