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84E" w:rsidRDefault="00B9784E" w:rsidP="00B978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SYMON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B9784E" w:rsidRDefault="00B9784E" w:rsidP="00B978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B9784E" w:rsidRDefault="00B9784E" w:rsidP="00B978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84E" w:rsidRDefault="00B9784E" w:rsidP="00B978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84E" w:rsidRDefault="00B9784E" w:rsidP="00B978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Marazion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B9784E" w:rsidRDefault="00B9784E" w:rsidP="00B978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B9784E" w:rsidRDefault="00B9784E" w:rsidP="00B978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84E" w:rsidRDefault="00B9784E" w:rsidP="00B978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9784E" w:rsidRDefault="00B9784E" w:rsidP="00B978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  <w:bookmarkStart w:id="0" w:name="_GoBack"/>
      <w:bookmarkEnd w:id="0"/>
    </w:p>
    <w:sectPr w:rsidR="006B2F86" w:rsidRPr="00B978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84E" w:rsidRDefault="00B9784E" w:rsidP="00E71FC3">
      <w:pPr>
        <w:spacing w:after="0" w:line="240" w:lineRule="auto"/>
      </w:pPr>
      <w:r>
        <w:separator/>
      </w:r>
    </w:p>
  </w:endnote>
  <w:endnote w:type="continuationSeparator" w:id="0">
    <w:p w:rsidR="00B9784E" w:rsidRDefault="00B978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84E" w:rsidRDefault="00B9784E" w:rsidP="00E71FC3">
      <w:pPr>
        <w:spacing w:after="0" w:line="240" w:lineRule="auto"/>
      </w:pPr>
      <w:r>
        <w:separator/>
      </w:r>
    </w:p>
  </w:footnote>
  <w:footnote w:type="continuationSeparator" w:id="0">
    <w:p w:rsidR="00B9784E" w:rsidRDefault="00B978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84E"/>
    <w:rsid w:val="00AB52E8"/>
    <w:rsid w:val="00B16D3F"/>
    <w:rsid w:val="00B978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C671B"/>
  <w15:chartTrackingRefBased/>
  <w15:docId w15:val="{12C7C505-05F9-4011-B995-21870152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2016-06-02T09:06:00Z</dcterms:created>
  <dcterms:modified xsi:type="dcterms:W3CDTF">2016-06-02T09:07:00Z</dcterms:modified>
</cp:coreProperties>
</file>