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503169" w14:textId="77777777" w:rsidR="000C5ABC" w:rsidRDefault="000C5ABC" w:rsidP="000C5A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SYMON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fl.1452)</w:t>
      </w:r>
    </w:p>
    <w:p w14:paraId="49845BF1" w14:textId="77777777" w:rsidR="000C5ABC" w:rsidRDefault="000C5ABC" w:rsidP="000C5A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Kemmyyelgrece</w:t>
      </w:r>
      <w:proofErr w:type="spellEnd"/>
      <w:r>
        <w:rPr>
          <w:rFonts w:cs="Times New Roman"/>
          <w:szCs w:val="24"/>
        </w:rPr>
        <w:t>, Cornwall. Husbandman.</w:t>
      </w:r>
    </w:p>
    <w:p w14:paraId="75C7FB5F" w14:textId="77777777" w:rsidR="000C5ABC" w:rsidRDefault="000C5ABC" w:rsidP="000C5ABC">
      <w:pPr>
        <w:pStyle w:val="NoSpacing"/>
        <w:rPr>
          <w:rFonts w:cs="Times New Roman"/>
          <w:szCs w:val="24"/>
        </w:rPr>
      </w:pPr>
    </w:p>
    <w:p w14:paraId="14036F04" w14:textId="77777777" w:rsidR="000C5ABC" w:rsidRDefault="000C5ABC" w:rsidP="000C5ABC">
      <w:pPr>
        <w:pStyle w:val="NoSpacing"/>
        <w:rPr>
          <w:rFonts w:cs="Times New Roman"/>
          <w:szCs w:val="24"/>
        </w:rPr>
      </w:pPr>
    </w:p>
    <w:p w14:paraId="62C69789" w14:textId="77777777" w:rsidR="000C5ABC" w:rsidRDefault="000C5ABC" w:rsidP="000C5A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ca.</w:t>
      </w:r>
      <w:r>
        <w:rPr>
          <w:rFonts w:cs="Times New Roman"/>
          <w:szCs w:val="24"/>
        </w:rPr>
        <w:tab/>
        <w:t>1452</w:t>
      </w:r>
      <w:r>
        <w:rPr>
          <w:rFonts w:cs="Times New Roman"/>
          <w:szCs w:val="24"/>
        </w:rPr>
        <w:tab/>
        <w:t xml:space="preserve">Edmund </w:t>
      </w:r>
      <w:proofErr w:type="spellStart"/>
      <w:r>
        <w:rPr>
          <w:rFonts w:cs="Times New Roman"/>
          <w:szCs w:val="24"/>
        </w:rPr>
        <w:t>Kerrers</w:t>
      </w:r>
      <w:proofErr w:type="spellEnd"/>
      <w:r>
        <w:rPr>
          <w:rFonts w:cs="Times New Roman"/>
          <w:szCs w:val="24"/>
        </w:rPr>
        <w:t>(q.v.) brought a plaint of trespass against him and three</w:t>
      </w:r>
    </w:p>
    <w:p w14:paraId="77B04D9D" w14:textId="77777777" w:rsidR="000C5ABC" w:rsidRDefault="000C5ABC" w:rsidP="000C5A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    (C.P.R. 1452-61 pp.1-2)</w:t>
      </w:r>
    </w:p>
    <w:p w14:paraId="419E80FD" w14:textId="77777777" w:rsidR="000C5ABC" w:rsidRDefault="000C5ABC" w:rsidP="000C5ABC">
      <w:pPr>
        <w:pStyle w:val="NoSpacing"/>
        <w:rPr>
          <w:rFonts w:cs="Times New Roman"/>
          <w:szCs w:val="24"/>
        </w:rPr>
      </w:pPr>
    </w:p>
    <w:p w14:paraId="78C7349C" w14:textId="77777777" w:rsidR="000C5ABC" w:rsidRDefault="000C5ABC" w:rsidP="000C5ABC">
      <w:pPr>
        <w:pStyle w:val="NoSpacing"/>
        <w:rPr>
          <w:rFonts w:cs="Times New Roman"/>
          <w:szCs w:val="24"/>
        </w:rPr>
      </w:pPr>
    </w:p>
    <w:p w14:paraId="0D3A488D" w14:textId="77777777" w:rsidR="000C5ABC" w:rsidRDefault="000C5ABC" w:rsidP="000C5A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June 2024</w:t>
      </w:r>
    </w:p>
    <w:p w14:paraId="1CC72E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F4E5B4" w14:textId="77777777" w:rsidR="000C5ABC" w:rsidRDefault="000C5ABC" w:rsidP="009139A6">
      <w:r>
        <w:separator/>
      </w:r>
    </w:p>
  </w:endnote>
  <w:endnote w:type="continuationSeparator" w:id="0">
    <w:p w14:paraId="097F2067" w14:textId="77777777" w:rsidR="000C5ABC" w:rsidRDefault="000C5A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4845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E1FD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C93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8BDBA2" w14:textId="77777777" w:rsidR="000C5ABC" w:rsidRDefault="000C5ABC" w:rsidP="009139A6">
      <w:r>
        <w:separator/>
      </w:r>
    </w:p>
  </w:footnote>
  <w:footnote w:type="continuationSeparator" w:id="0">
    <w:p w14:paraId="2AC1C9DE" w14:textId="77777777" w:rsidR="000C5ABC" w:rsidRDefault="000C5A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0F11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0C0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0B1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ABC"/>
    <w:rsid w:val="000666E0"/>
    <w:rsid w:val="000C5ABC"/>
    <w:rsid w:val="002510B7"/>
    <w:rsid w:val="00270799"/>
    <w:rsid w:val="003E52F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E844D"/>
  <w15:chartTrackingRefBased/>
  <w15:docId w15:val="{275410FC-39FF-4250-81B6-A43DBC87D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2024-06-06T18:38:00Z</dcterms:created>
  <dcterms:modified xsi:type="dcterms:W3CDTF">2024-06-06T18:39:00Z</dcterms:modified>
</cp:coreProperties>
</file>