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269263" w14:textId="77777777" w:rsidR="00C97FF6" w:rsidRDefault="00C97FF6" w:rsidP="00C97FF6">
      <w:pPr>
        <w:pStyle w:val="NoSpacing"/>
        <w:jc w:val="both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Thomas SYMON</w:t>
      </w:r>
      <w:r>
        <w:rPr>
          <w:rFonts w:cs="Times New Roman"/>
          <w:szCs w:val="24"/>
        </w:rPr>
        <w:t xml:space="preserve">         (fl.1483)</w:t>
      </w:r>
    </w:p>
    <w:p w14:paraId="0ECA9C23" w14:textId="77777777" w:rsidR="00C97FF6" w:rsidRDefault="00C97FF6" w:rsidP="00C97FF6">
      <w:pPr>
        <w:pStyle w:val="NoSpacing"/>
        <w:jc w:val="both"/>
        <w:rPr>
          <w:rFonts w:cs="Times New Roman"/>
          <w:szCs w:val="24"/>
        </w:rPr>
      </w:pPr>
    </w:p>
    <w:p w14:paraId="0DD498B9" w14:textId="77777777" w:rsidR="00C97FF6" w:rsidRDefault="00C97FF6" w:rsidP="00C97FF6">
      <w:pPr>
        <w:pStyle w:val="NoSpacing"/>
        <w:jc w:val="both"/>
        <w:rPr>
          <w:rFonts w:cs="Times New Roman"/>
          <w:szCs w:val="24"/>
        </w:rPr>
      </w:pPr>
    </w:p>
    <w:p w14:paraId="2FF3B8EA" w14:textId="77777777" w:rsidR="00C97FF6" w:rsidRDefault="00C97FF6" w:rsidP="00C97FF6">
      <w:pPr>
        <w:pStyle w:val="NoSpacing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1483</w:t>
      </w:r>
      <w:r>
        <w:rPr>
          <w:rFonts w:cs="Times New Roman"/>
          <w:szCs w:val="24"/>
        </w:rPr>
        <w:tab/>
        <w:t>John Soper(q.v.) and John Kyrton(q.v.) brought a plaint of common recovery</w:t>
      </w:r>
    </w:p>
    <w:p w14:paraId="3409BC54" w14:textId="77777777" w:rsidR="00C97FF6" w:rsidRDefault="00C97FF6" w:rsidP="00C97FF6">
      <w:pPr>
        <w:pStyle w:val="NoSpacing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against him and four others.</w:t>
      </w:r>
    </w:p>
    <w:p w14:paraId="748ABBC1" w14:textId="77777777" w:rsidR="00C97FF6" w:rsidRDefault="00C97FF6" w:rsidP="00C97FF6">
      <w:pPr>
        <w:pStyle w:val="NoSpacing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</w:r>
      <w:r w:rsidRPr="00DF11E8">
        <w:rPr>
          <w:rFonts w:cs="Times New Roman"/>
          <w:szCs w:val="24"/>
        </w:rPr>
        <w:t xml:space="preserve">( </w:t>
      </w:r>
      <w:hyperlink r:id="rId6" w:history="1">
        <w:r w:rsidRPr="00DF11E8">
          <w:rPr>
            <w:rStyle w:val="Hyperlink"/>
            <w:rFonts w:cs="Times New Roman"/>
            <w:szCs w:val="24"/>
          </w:rPr>
          <w:t xml:space="preserve">http://aalt.law.uh.edu/Indices/CP40Indices/CP40no883Pl.htm </w:t>
        </w:r>
      </w:hyperlink>
      <w:r w:rsidRPr="00DF11E8">
        <w:rPr>
          <w:rFonts w:cs="Times New Roman"/>
          <w:szCs w:val="24"/>
        </w:rPr>
        <w:t xml:space="preserve">  )</w:t>
      </w:r>
    </w:p>
    <w:p w14:paraId="0951C1C5" w14:textId="77777777" w:rsidR="00C97FF6" w:rsidRDefault="00C97FF6" w:rsidP="00C97FF6">
      <w:pPr>
        <w:pStyle w:val="NoSpacing"/>
        <w:jc w:val="both"/>
        <w:rPr>
          <w:rFonts w:cs="Times New Roman"/>
          <w:szCs w:val="24"/>
        </w:rPr>
      </w:pPr>
    </w:p>
    <w:p w14:paraId="2083505A" w14:textId="77777777" w:rsidR="00C97FF6" w:rsidRDefault="00C97FF6" w:rsidP="00C97FF6">
      <w:pPr>
        <w:pStyle w:val="NoSpacing"/>
        <w:jc w:val="both"/>
        <w:rPr>
          <w:rFonts w:cs="Times New Roman"/>
          <w:szCs w:val="24"/>
        </w:rPr>
      </w:pPr>
    </w:p>
    <w:p w14:paraId="68AE3F7F" w14:textId="77777777" w:rsidR="00C97FF6" w:rsidRDefault="00C97FF6" w:rsidP="00C97FF6">
      <w:pPr>
        <w:pStyle w:val="NoSpacing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2 August 2025</w:t>
      </w:r>
    </w:p>
    <w:p w14:paraId="51E61DB2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861CB23" w14:textId="77777777" w:rsidR="00C97FF6" w:rsidRDefault="00C97FF6" w:rsidP="009139A6">
      <w:r>
        <w:separator/>
      </w:r>
    </w:p>
  </w:endnote>
  <w:endnote w:type="continuationSeparator" w:id="0">
    <w:p w14:paraId="301C8F88" w14:textId="77777777" w:rsidR="00C97FF6" w:rsidRDefault="00C97FF6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72EE1C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679366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0526DD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B1CB50" w14:textId="77777777" w:rsidR="00C97FF6" w:rsidRDefault="00C97FF6" w:rsidP="009139A6">
      <w:r>
        <w:separator/>
      </w:r>
    </w:p>
  </w:footnote>
  <w:footnote w:type="continuationSeparator" w:id="0">
    <w:p w14:paraId="24ADC76D" w14:textId="77777777" w:rsidR="00C97FF6" w:rsidRDefault="00C97FF6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ED5AF5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9804F8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A09B23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7FF6"/>
    <w:rsid w:val="000666E0"/>
    <w:rsid w:val="000A2E7A"/>
    <w:rsid w:val="001307AC"/>
    <w:rsid w:val="00190DFA"/>
    <w:rsid w:val="002510B7"/>
    <w:rsid w:val="00270799"/>
    <w:rsid w:val="002737D5"/>
    <w:rsid w:val="00290976"/>
    <w:rsid w:val="00357E4A"/>
    <w:rsid w:val="005C130B"/>
    <w:rsid w:val="00826F5C"/>
    <w:rsid w:val="009139A6"/>
    <w:rsid w:val="009345A1"/>
    <w:rsid w:val="009411C2"/>
    <w:rsid w:val="009448BB"/>
    <w:rsid w:val="00946A41"/>
    <w:rsid w:val="00947624"/>
    <w:rsid w:val="00A3176C"/>
    <w:rsid w:val="00A47C87"/>
    <w:rsid w:val="00AE65F8"/>
    <w:rsid w:val="00BA00AB"/>
    <w:rsid w:val="00C71834"/>
    <w:rsid w:val="00C97FF6"/>
    <w:rsid w:val="00CB4ED9"/>
    <w:rsid w:val="00D72F1F"/>
    <w:rsid w:val="00DE227A"/>
    <w:rsid w:val="00E61DA6"/>
    <w:rsid w:val="00EB3209"/>
    <w:rsid w:val="00F1491A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A01FAF2"/>
  <w15:chartTrackingRefBased/>
  <w15:docId w15:val="{83B5BB0E-E5EB-4276-9BC2-A1A3DC4DB0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C97FF6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3Pl.htm%20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45</Words>
  <Characters>261</Characters>
  <Application>Microsoft Office Word</Application>
  <DocSecurity>0</DocSecurity>
  <Lines>2</Lines>
  <Paragraphs>1</Paragraphs>
  <ScaleCrop>false</ScaleCrop>
  <Company/>
  <LinksUpToDate>false</LinksUpToDate>
  <CharactersWithSpaces>305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2025-08-09T18:13:00Z</dcterms:created>
  <dcterms:modified xsi:type="dcterms:W3CDTF">2025-08-09T18:13:00Z</dcterms:modified>
</cp:coreProperties>
</file>