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E42BA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SYMON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A22C1CC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Thetford, Norfolk. Husbandman.</w:t>
      </w:r>
    </w:p>
    <w:p w14:paraId="32717C10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6B13A31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812557A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Meryell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William </w:t>
      </w:r>
    </w:p>
    <w:p w14:paraId="1265DD79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Glover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Southerey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and Thomas Gernes of Hertfordshire(q.v.).</w:t>
      </w:r>
    </w:p>
    <w:p w14:paraId="68EE2E9D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47F3E11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7CBD68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C7B3790" w14:textId="77777777" w:rsidR="00FB4284" w:rsidRDefault="00FB4284" w:rsidP="00FB428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January 2022</w:t>
      </w:r>
    </w:p>
    <w:p w14:paraId="0863F7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71DEB" w14:textId="77777777" w:rsidR="00FB4284" w:rsidRDefault="00FB4284" w:rsidP="009139A6">
      <w:r>
        <w:separator/>
      </w:r>
    </w:p>
  </w:endnote>
  <w:endnote w:type="continuationSeparator" w:id="0">
    <w:p w14:paraId="1860BD58" w14:textId="77777777" w:rsidR="00FB4284" w:rsidRDefault="00FB42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70C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48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BD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8BE13" w14:textId="77777777" w:rsidR="00FB4284" w:rsidRDefault="00FB4284" w:rsidP="009139A6">
      <w:r>
        <w:separator/>
      </w:r>
    </w:p>
  </w:footnote>
  <w:footnote w:type="continuationSeparator" w:id="0">
    <w:p w14:paraId="77370904" w14:textId="77777777" w:rsidR="00FB4284" w:rsidRDefault="00FB42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7F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C91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85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8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004B0"/>
  <w15:chartTrackingRefBased/>
  <w15:docId w15:val="{A0FDC385-C8B3-40E5-8FA8-7FFF7E64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42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2022-02-05T17:28:00Z</dcterms:created>
  <dcterms:modified xsi:type="dcterms:W3CDTF">2022-02-05T17:28:00Z</dcterms:modified>
</cp:coreProperties>
</file>