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B9B" w:rsidRDefault="00365B9B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SYMON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365B9B" w:rsidRDefault="00365B9B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Rewley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Abbey, near Oxford.</w:t>
      </w:r>
    </w:p>
    <w:p w:rsidR="00365B9B" w:rsidRDefault="00365B9B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B9B" w:rsidRDefault="00365B9B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B9B" w:rsidRDefault="00365B9B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the Bishop.</w:t>
      </w:r>
    </w:p>
    <w:p w:rsidR="00365B9B" w:rsidRDefault="00365B9B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pp.108-9)</w:t>
      </w:r>
    </w:p>
    <w:p w:rsidR="00055FBC" w:rsidRDefault="00055FBC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Priory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St.Germans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the</w:t>
      </w:r>
    </w:p>
    <w:p w:rsidR="00055FBC" w:rsidRDefault="00055FBC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Bishop.  (ibid.p.111)</w:t>
      </w:r>
    </w:p>
    <w:p w:rsidR="00365B9B" w:rsidRDefault="00365B9B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B9B" w:rsidRDefault="00365B9B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65B9B" w:rsidRDefault="00365B9B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May 2016</w:t>
      </w:r>
    </w:p>
    <w:p w:rsidR="00055FBC" w:rsidRDefault="00055FBC" w:rsidP="00365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2016</w:t>
      </w:r>
      <w:bookmarkStart w:id="0" w:name="_GoBack"/>
      <w:bookmarkEnd w:id="0"/>
    </w:p>
    <w:p w:rsidR="006B2F86" w:rsidRPr="00365B9B" w:rsidRDefault="00055FB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365B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B9B" w:rsidRDefault="00365B9B" w:rsidP="00E71FC3">
      <w:pPr>
        <w:spacing w:after="0" w:line="240" w:lineRule="auto"/>
      </w:pPr>
      <w:r>
        <w:separator/>
      </w:r>
    </w:p>
  </w:endnote>
  <w:endnote w:type="continuationSeparator" w:id="0">
    <w:p w:rsidR="00365B9B" w:rsidRDefault="00365B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B9B" w:rsidRDefault="00365B9B" w:rsidP="00E71FC3">
      <w:pPr>
        <w:spacing w:after="0" w:line="240" w:lineRule="auto"/>
      </w:pPr>
      <w:r>
        <w:separator/>
      </w:r>
    </w:p>
  </w:footnote>
  <w:footnote w:type="continuationSeparator" w:id="0">
    <w:p w:rsidR="00365B9B" w:rsidRDefault="00365B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B9B"/>
    <w:rsid w:val="00055FBC"/>
    <w:rsid w:val="00365B9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E74AA"/>
  <w15:chartTrackingRefBased/>
  <w15:docId w15:val="{9D449998-17FB-445A-968E-341ED413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2016-05-02T20:36:00Z</dcterms:created>
  <dcterms:modified xsi:type="dcterms:W3CDTF">2016-05-20T19:52:00Z</dcterms:modified>
</cp:coreProperties>
</file>