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EEDD2" w14:textId="77777777" w:rsidR="009741F7" w:rsidRDefault="009741F7" w:rsidP="009741F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Richard SYMON, senior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414699CF" w14:textId="77777777" w:rsidR="009741F7" w:rsidRDefault="009741F7" w:rsidP="009741F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Northbourne, Kent. Husbandman.</w:t>
      </w:r>
    </w:p>
    <w:p w14:paraId="4C87723D" w14:textId="77777777" w:rsidR="009741F7" w:rsidRDefault="009741F7" w:rsidP="009741F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336786A" w14:textId="77777777" w:rsidR="009741F7" w:rsidRDefault="009741F7" w:rsidP="009741F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BB61D59" w14:textId="77777777" w:rsidR="009741F7" w:rsidRDefault="009741F7" w:rsidP="009741F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Roger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Lychefeld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brought a plaint of trespass and taking against him.</w:t>
      </w:r>
    </w:p>
    <w:p w14:paraId="7490CAEE" w14:textId="77777777" w:rsidR="009741F7" w:rsidRDefault="009741F7" w:rsidP="009741F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71C5F702" w14:textId="77777777" w:rsidR="009741F7" w:rsidRDefault="009741F7" w:rsidP="009741F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2A1ECF4" w14:textId="77777777" w:rsidR="009741F7" w:rsidRDefault="009741F7" w:rsidP="009741F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90C35C4" w14:textId="77777777" w:rsidR="009741F7" w:rsidRDefault="009741F7" w:rsidP="009741F7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21 October 2021</w:t>
      </w:r>
    </w:p>
    <w:p w14:paraId="7BA85E7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1454CF" w14:textId="77777777" w:rsidR="009741F7" w:rsidRDefault="009741F7" w:rsidP="009139A6">
      <w:r>
        <w:separator/>
      </w:r>
    </w:p>
  </w:endnote>
  <w:endnote w:type="continuationSeparator" w:id="0">
    <w:p w14:paraId="6A1D70C4" w14:textId="77777777" w:rsidR="009741F7" w:rsidRDefault="009741F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B53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BFF1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3CA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DE80F" w14:textId="77777777" w:rsidR="009741F7" w:rsidRDefault="009741F7" w:rsidP="009139A6">
      <w:r>
        <w:separator/>
      </w:r>
    </w:p>
  </w:footnote>
  <w:footnote w:type="continuationSeparator" w:id="0">
    <w:p w14:paraId="13C90C9D" w14:textId="77777777" w:rsidR="009741F7" w:rsidRDefault="009741F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BFFB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08E3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9918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1F7"/>
    <w:rsid w:val="000666E0"/>
    <w:rsid w:val="002510B7"/>
    <w:rsid w:val="005C130B"/>
    <w:rsid w:val="00826F5C"/>
    <w:rsid w:val="009139A6"/>
    <w:rsid w:val="009448BB"/>
    <w:rsid w:val="009741F7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48C412"/>
  <w15:chartTrackingRefBased/>
  <w15:docId w15:val="{3B9DD710-60AE-4DF8-AD36-949A1ED95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741F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2021-12-05T20:43:00Z</dcterms:created>
  <dcterms:modified xsi:type="dcterms:W3CDTF">2021-12-05T20:43:00Z</dcterms:modified>
</cp:coreProperties>
</file>