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0F0" w:rsidRDefault="004710F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Paschasius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SYMON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4710F0" w:rsidRDefault="004710F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Rewley</w:t>
      </w:r>
      <w:proofErr w:type="spellEnd"/>
      <w:r>
        <w:rPr>
          <w:rFonts w:ascii="Times New Roman" w:hAnsi="Times New Roman" w:cs="Times New Roman"/>
          <w:sz w:val="24"/>
          <w:szCs w:val="24"/>
        </w:rPr>
        <w:t>, near Oxford.</w:t>
      </w:r>
    </w:p>
    <w:p w:rsidR="004710F0" w:rsidRDefault="004710F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0F0" w:rsidRDefault="004710F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0F0" w:rsidRDefault="004710F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796794" w:rsidRDefault="004710F0" w:rsidP="007967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796794" w:rsidRDefault="00796794" w:rsidP="007967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796794" w:rsidRDefault="00796794" w:rsidP="007967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796794" w:rsidRDefault="00796794" w:rsidP="007967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pp.87-8)</w:t>
      </w:r>
    </w:p>
    <w:p w:rsidR="000D72D0" w:rsidRDefault="000D72D0" w:rsidP="000D72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priest by Edmund Lacy, Bishop of Exeter,</w:t>
      </w:r>
    </w:p>
    <w:p w:rsidR="000D72D0" w:rsidRDefault="000D72D0" w:rsidP="000D72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0D72D0" w:rsidRDefault="000D72D0" w:rsidP="000D72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0D72D0" w:rsidRDefault="000D72D0" w:rsidP="000D72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DD5B8A" w:rsidRDefault="00DD5B8A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72D0" w:rsidRDefault="000D72D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794" w:rsidRDefault="00796794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2016</w:t>
      </w:r>
    </w:p>
    <w:p w:rsidR="000D72D0" w:rsidRPr="004710F0" w:rsidRDefault="000D72D0" w:rsidP="004710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0D72D0" w:rsidRPr="004710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0F0" w:rsidRDefault="004710F0" w:rsidP="00564E3C">
      <w:pPr>
        <w:spacing w:after="0" w:line="240" w:lineRule="auto"/>
      </w:pPr>
      <w:r>
        <w:separator/>
      </w:r>
    </w:p>
  </w:endnote>
  <w:endnote w:type="continuationSeparator" w:id="0">
    <w:p w:rsidR="004710F0" w:rsidRDefault="004710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72D0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0F0" w:rsidRDefault="004710F0" w:rsidP="00564E3C">
      <w:pPr>
        <w:spacing w:after="0" w:line="240" w:lineRule="auto"/>
      </w:pPr>
      <w:r>
        <w:separator/>
      </w:r>
    </w:p>
  </w:footnote>
  <w:footnote w:type="continuationSeparator" w:id="0">
    <w:p w:rsidR="004710F0" w:rsidRDefault="004710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F0"/>
    <w:rsid w:val="000D72D0"/>
    <w:rsid w:val="00372DC6"/>
    <w:rsid w:val="004710F0"/>
    <w:rsid w:val="00564E3C"/>
    <w:rsid w:val="0064591D"/>
    <w:rsid w:val="0079679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31C07"/>
  <w15:chartTrackingRefBased/>
  <w15:docId w15:val="{2F5BAF00-D5C4-4824-8596-A23D2965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2016-02-20T19:47:00Z</dcterms:created>
  <dcterms:modified xsi:type="dcterms:W3CDTF">2016-02-24T19:48:00Z</dcterms:modified>
</cp:coreProperties>
</file>