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SYMON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Jun.1420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p.43)</w:t>
      </w: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0C" w:rsidRDefault="007B2E0C" w:rsidP="007B2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E0C" w:rsidRDefault="007B2E0C" w:rsidP="00564E3C">
      <w:pPr>
        <w:spacing w:after="0" w:line="240" w:lineRule="auto"/>
      </w:pPr>
      <w:r>
        <w:separator/>
      </w:r>
    </w:p>
  </w:endnote>
  <w:endnote w:type="continuationSeparator" w:id="0">
    <w:p w:rsidR="007B2E0C" w:rsidRDefault="007B2E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2E0C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E0C" w:rsidRDefault="007B2E0C" w:rsidP="00564E3C">
      <w:pPr>
        <w:spacing w:after="0" w:line="240" w:lineRule="auto"/>
      </w:pPr>
      <w:r>
        <w:separator/>
      </w:r>
    </w:p>
  </w:footnote>
  <w:footnote w:type="continuationSeparator" w:id="0">
    <w:p w:rsidR="007B2E0C" w:rsidRDefault="007B2E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0C"/>
    <w:rsid w:val="00372DC6"/>
    <w:rsid w:val="00564E3C"/>
    <w:rsid w:val="0064591D"/>
    <w:rsid w:val="007B2E0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68F3C-FD74-4D8E-B21C-7334BF8C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2015-11-11T21:51:00Z</dcterms:created>
  <dcterms:modified xsi:type="dcterms:W3CDTF">2015-11-11T21:51:00Z</dcterms:modified>
</cp:coreProperties>
</file>