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3BD" w:rsidRDefault="00A073BD" w:rsidP="00A073B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Henry SYMON, senior</w:t>
      </w:r>
      <w:r>
        <w:t xml:space="preserve">    </w:t>
      </w:r>
      <w:proofErr w:type="gramStart"/>
      <w:r>
        <w:t xml:space="preserve">   (</w:t>
      </w:r>
      <w:proofErr w:type="gramEnd"/>
      <w:r>
        <w:t>fl.1477)</w:t>
      </w:r>
    </w:p>
    <w:p w:rsidR="00A073BD" w:rsidRDefault="00A073BD" w:rsidP="00A073B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Herne Hill, Kent.</w:t>
      </w:r>
    </w:p>
    <w:p w:rsidR="00A073BD" w:rsidRDefault="00A073BD" w:rsidP="00A073B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073BD" w:rsidRDefault="00A073BD" w:rsidP="00A073B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073BD" w:rsidRDefault="00A073BD" w:rsidP="00A073B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1477</w:t>
      </w:r>
      <w:r>
        <w:tab/>
        <w:t>He made his Will.  (Plomer p.461)</w:t>
      </w:r>
    </w:p>
    <w:p w:rsidR="00A073BD" w:rsidRDefault="00A073BD" w:rsidP="00A073B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073BD" w:rsidRDefault="00A073BD" w:rsidP="00A073B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073BD" w:rsidRDefault="00A073BD" w:rsidP="00A073B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18 August 2017</w:t>
      </w:r>
    </w:p>
    <w:p w:rsidR="006B2F86" w:rsidRPr="00E71FC3" w:rsidRDefault="00A073B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73BD" w:rsidRDefault="00A073BD" w:rsidP="00E71FC3">
      <w:pPr>
        <w:spacing w:after="0" w:line="240" w:lineRule="auto"/>
      </w:pPr>
      <w:r>
        <w:separator/>
      </w:r>
    </w:p>
  </w:endnote>
  <w:endnote w:type="continuationSeparator" w:id="0">
    <w:p w:rsidR="00A073BD" w:rsidRDefault="00A073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73BD" w:rsidRDefault="00A073BD" w:rsidP="00E71FC3">
      <w:pPr>
        <w:spacing w:after="0" w:line="240" w:lineRule="auto"/>
      </w:pPr>
      <w:r>
        <w:separator/>
      </w:r>
    </w:p>
  </w:footnote>
  <w:footnote w:type="continuationSeparator" w:id="0">
    <w:p w:rsidR="00A073BD" w:rsidRDefault="00A073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3BD"/>
    <w:rsid w:val="001A7C09"/>
    <w:rsid w:val="00577BD5"/>
    <w:rsid w:val="00656CBA"/>
    <w:rsid w:val="006A1F77"/>
    <w:rsid w:val="00733BE7"/>
    <w:rsid w:val="00A073B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6EDA3F-380B-4F42-B1F4-395066F9D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2017-10-13T16:20:00Z</dcterms:created>
  <dcterms:modified xsi:type="dcterms:W3CDTF">2017-10-13T16:20:00Z</dcterms:modified>
</cp:coreProperties>
</file>