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4B3EE" w14:textId="434CF3BC" w:rsidR="0023284C" w:rsidRDefault="0023284C" w:rsidP="0023284C">
      <w:pPr>
        <w:pStyle w:val="NoSpacing"/>
      </w:pPr>
      <w:r>
        <w:rPr>
          <w:u w:val="single"/>
        </w:rPr>
        <w:t>William SWAYNE</w:t>
      </w:r>
      <w:r>
        <w:t xml:space="preserve">   </w:t>
      </w:r>
      <w:proofErr w:type="gramStart"/>
      <w:r>
        <w:t xml:space="preserve">   (</w:t>
      </w:r>
      <w:proofErr w:type="gramEnd"/>
      <w:r>
        <w:t>fl.1425)</w:t>
      </w:r>
    </w:p>
    <w:p w14:paraId="7A2F3FA5" w14:textId="12AF3B58" w:rsidR="00F6792B" w:rsidRDefault="00F6792B" w:rsidP="0023284C">
      <w:pPr>
        <w:pStyle w:val="NoSpacing"/>
      </w:pPr>
      <w:r>
        <w:t xml:space="preserve">of </w:t>
      </w:r>
      <w:proofErr w:type="spellStart"/>
      <w:r>
        <w:t>Stanbridge</w:t>
      </w:r>
      <w:proofErr w:type="spellEnd"/>
      <w:r>
        <w:t>, Bedfordshire.</w:t>
      </w:r>
    </w:p>
    <w:p w14:paraId="0B879126" w14:textId="77777777" w:rsidR="0023284C" w:rsidRDefault="0023284C" w:rsidP="0023284C">
      <w:pPr>
        <w:pStyle w:val="NoSpacing"/>
      </w:pPr>
    </w:p>
    <w:p w14:paraId="6AD8108E" w14:textId="77777777" w:rsidR="0023284C" w:rsidRDefault="0023284C" w:rsidP="0023284C">
      <w:pPr>
        <w:pStyle w:val="NoSpacing"/>
      </w:pPr>
    </w:p>
    <w:p w14:paraId="7E0008CD" w14:textId="77777777" w:rsidR="0023284C" w:rsidRDefault="0023284C" w:rsidP="0023284C">
      <w:pPr>
        <w:pStyle w:val="NoSpacing"/>
      </w:pPr>
      <w:r>
        <w:t>13 Aug.1425</w:t>
      </w:r>
      <w:r>
        <w:tab/>
        <w:t>He was a juror on the inquisition post mortem held in Bedford</w:t>
      </w:r>
    </w:p>
    <w:p w14:paraId="625E8BFE" w14:textId="77777777" w:rsidR="0023284C" w:rsidRDefault="0023284C" w:rsidP="0023284C">
      <w:pPr>
        <w:pStyle w:val="NoSpacing"/>
      </w:pPr>
      <w:r>
        <w:tab/>
      </w:r>
      <w:r>
        <w:tab/>
        <w:t>into lands of Edmund Mortimer, Earl of March.</w:t>
      </w:r>
    </w:p>
    <w:p w14:paraId="602D8249" w14:textId="1B121A77" w:rsidR="0023284C" w:rsidRDefault="0023284C" w:rsidP="0023284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22-476)</w:t>
      </w:r>
    </w:p>
    <w:p w14:paraId="208DFA8F" w14:textId="77777777" w:rsidR="00D15BBD" w:rsidRDefault="00D15BBD" w:rsidP="0023284C">
      <w:pPr>
        <w:pStyle w:val="NoSpacing"/>
      </w:pPr>
    </w:p>
    <w:p w14:paraId="4CEC23C1" w14:textId="77777777" w:rsidR="0023284C" w:rsidRDefault="0023284C" w:rsidP="0023284C">
      <w:pPr>
        <w:pStyle w:val="NoSpacing"/>
      </w:pPr>
    </w:p>
    <w:p w14:paraId="1A2478E9" w14:textId="77777777" w:rsidR="0023284C" w:rsidRDefault="0023284C" w:rsidP="0023284C">
      <w:pPr>
        <w:pStyle w:val="NoSpacing"/>
      </w:pPr>
    </w:p>
    <w:p w14:paraId="043F354D" w14:textId="77777777" w:rsidR="0023284C" w:rsidRPr="00A14D80" w:rsidRDefault="0023284C" w:rsidP="0023284C">
      <w:pPr>
        <w:pStyle w:val="NoSpacing"/>
      </w:pPr>
      <w:r>
        <w:t>13 April 2018</w:t>
      </w:r>
    </w:p>
    <w:p w14:paraId="145F39A9" w14:textId="0EE39195" w:rsidR="006B2F86" w:rsidRPr="0023284C" w:rsidRDefault="00D15BBD" w:rsidP="00E71FC3">
      <w:pPr>
        <w:pStyle w:val="NoSpacing"/>
      </w:pPr>
    </w:p>
    <w:sectPr w:rsidR="006B2F86" w:rsidRPr="002328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4EFBB" w14:textId="77777777" w:rsidR="0023284C" w:rsidRDefault="0023284C" w:rsidP="00E71FC3">
      <w:pPr>
        <w:spacing w:after="0" w:line="240" w:lineRule="auto"/>
      </w:pPr>
      <w:r>
        <w:separator/>
      </w:r>
    </w:p>
  </w:endnote>
  <w:endnote w:type="continuationSeparator" w:id="0">
    <w:p w14:paraId="2F6DB9B5" w14:textId="77777777" w:rsidR="0023284C" w:rsidRDefault="002328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28D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1252B" w14:textId="77777777" w:rsidR="0023284C" w:rsidRDefault="0023284C" w:rsidP="00E71FC3">
      <w:pPr>
        <w:spacing w:after="0" w:line="240" w:lineRule="auto"/>
      </w:pPr>
      <w:r>
        <w:separator/>
      </w:r>
    </w:p>
  </w:footnote>
  <w:footnote w:type="continuationSeparator" w:id="0">
    <w:p w14:paraId="09A3E771" w14:textId="77777777" w:rsidR="0023284C" w:rsidRDefault="002328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84C"/>
    <w:rsid w:val="001A7C09"/>
    <w:rsid w:val="0023284C"/>
    <w:rsid w:val="00577BD5"/>
    <w:rsid w:val="00656CBA"/>
    <w:rsid w:val="006A1F77"/>
    <w:rsid w:val="00733BE7"/>
    <w:rsid w:val="00AB52E8"/>
    <w:rsid w:val="00B16D3F"/>
    <w:rsid w:val="00BB41AC"/>
    <w:rsid w:val="00D15BBD"/>
    <w:rsid w:val="00E71FC3"/>
    <w:rsid w:val="00EF4813"/>
    <w:rsid w:val="00F6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86069"/>
  <w15:chartTrackingRefBased/>
  <w15:docId w15:val="{301EDC4B-2889-4EC2-93D5-EB36E137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2018-04-13T20:00:00Z</dcterms:created>
  <dcterms:modified xsi:type="dcterms:W3CDTF">2020-12-31T11:24:00Z</dcterms:modified>
</cp:coreProperties>
</file>