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E2A0F7" w14:textId="77777777" w:rsidR="00FF4B3E" w:rsidRDefault="00FF4B3E" w:rsidP="00FF4B3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SWAYNE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1444-1500)</w:t>
      </w:r>
    </w:p>
    <w:p w14:paraId="2E460789" w14:textId="77777777" w:rsidR="00FF4B3E" w:rsidRDefault="00FF4B3E" w:rsidP="00FF4B3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Salisbury.</w:t>
      </w:r>
    </w:p>
    <w:p w14:paraId="4F9BEA83" w14:textId="77777777" w:rsidR="00FF4B3E" w:rsidRDefault="00FF4B3E" w:rsidP="00FF4B3E">
      <w:pPr>
        <w:pStyle w:val="NoSpacing"/>
        <w:rPr>
          <w:rFonts w:cs="Times New Roman"/>
          <w:szCs w:val="24"/>
        </w:rPr>
      </w:pPr>
    </w:p>
    <w:p w14:paraId="2B8071F7" w14:textId="77777777" w:rsidR="00FF4B3E" w:rsidRDefault="00FF4B3E" w:rsidP="00FF4B3E">
      <w:pPr>
        <w:pStyle w:val="NoSpacing"/>
        <w:rPr>
          <w:rFonts w:cs="Times New Roman"/>
          <w:szCs w:val="24"/>
        </w:rPr>
      </w:pPr>
    </w:p>
    <w:p w14:paraId="79A0EA6B" w14:textId="77777777" w:rsidR="00FF4B3E" w:rsidRDefault="00FF4B3E" w:rsidP="00FF4B3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 of James Swayne(q.v.) and Margaret Berkeley(q.v.).</w:t>
      </w:r>
    </w:p>
    <w:p w14:paraId="2D4DF4F9" w14:textId="77777777" w:rsidR="00FF4B3E" w:rsidRDefault="00FF4B3E" w:rsidP="00FF4B3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(“UK and Ireland, Find A Grave Index, 1300s – current”)</w:t>
      </w:r>
    </w:p>
    <w:p w14:paraId="22BBAFBA" w14:textId="77777777" w:rsidR="00FF4B3E" w:rsidRDefault="00FF4B3E" w:rsidP="00FF4B3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Christian(q.v.).   (ibid.)</w:t>
      </w:r>
    </w:p>
    <w:p w14:paraId="1551400D" w14:textId="77777777" w:rsidR="00FF4B3E" w:rsidRDefault="00FF4B3E" w:rsidP="00FF4B3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Children:    William Arthur(q.v.).   (ibid.)</w:t>
      </w:r>
    </w:p>
    <w:p w14:paraId="6912DF27" w14:textId="77777777" w:rsidR="00FF4B3E" w:rsidRDefault="00FF4B3E" w:rsidP="00FF4B3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           Robert(q.v.), John Thomas(q.v.), Thomas(q.v.), Robert(q.v.).  (FamilySearch)</w:t>
      </w:r>
    </w:p>
    <w:p w14:paraId="1407D05C" w14:textId="77777777" w:rsidR="00FF4B3E" w:rsidRDefault="00FF4B3E" w:rsidP="00FF4B3E">
      <w:pPr>
        <w:pStyle w:val="NoSpacing"/>
        <w:rPr>
          <w:rFonts w:cs="Times New Roman"/>
          <w:szCs w:val="24"/>
        </w:rPr>
      </w:pPr>
    </w:p>
    <w:p w14:paraId="0AD11033" w14:textId="77777777" w:rsidR="00FF4B3E" w:rsidRDefault="00FF4B3E" w:rsidP="00FF4B3E">
      <w:pPr>
        <w:pStyle w:val="NoSpacing"/>
        <w:rPr>
          <w:rFonts w:cs="Times New Roman"/>
          <w:szCs w:val="24"/>
        </w:rPr>
      </w:pPr>
    </w:p>
    <w:p w14:paraId="11671F8A" w14:textId="77777777" w:rsidR="00FF4B3E" w:rsidRDefault="00FF4B3E" w:rsidP="00FF4B3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September 2023</w:t>
      </w:r>
    </w:p>
    <w:p w14:paraId="5B4C29C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E604D4" w14:textId="77777777" w:rsidR="00FF4B3E" w:rsidRDefault="00FF4B3E" w:rsidP="009139A6">
      <w:r>
        <w:separator/>
      </w:r>
    </w:p>
  </w:endnote>
  <w:endnote w:type="continuationSeparator" w:id="0">
    <w:p w14:paraId="7F67641E" w14:textId="77777777" w:rsidR="00FF4B3E" w:rsidRDefault="00FF4B3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3374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276B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AE69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EB5A96" w14:textId="77777777" w:rsidR="00FF4B3E" w:rsidRDefault="00FF4B3E" w:rsidP="009139A6">
      <w:r>
        <w:separator/>
      </w:r>
    </w:p>
  </w:footnote>
  <w:footnote w:type="continuationSeparator" w:id="0">
    <w:p w14:paraId="3E107A2B" w14:textId="77777777" w:rsidR="00FF4B3E" w:rsidRDefault="00FF4B3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A3DF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FFB5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1DD8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B3E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F4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19B5C"/>
  <w15:chartTrackingRefBased/>
  <w15:docId w15:val="{9C625129-0D12-4177-962C-6C51859FF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2023-09-05T08:27:00Z</dcterms:created>
  <dcterms:modified xsi:type="dcterms:W3CDTF">2023-09-05T08:27:00Z</dcterms:modified>
</cp:coreProperties>
</file>