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SWAYNE, senior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Folkestone, Kent.</w:t>
      </w: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 xml:space="preserve"> 1472</w:t>
      </w:r>
      <w:r>
        <w:tab/>
        <w:t>He made his Will.  (Plomer p.460)</w:t>
      </w: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0673B" w:rsidRDefault="0000673B" w:rsidP="000067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12 August 2017</w:t>
      </w:r>
    </w:p>
    <w:p w:rsidR="006B2F86" w:rsidRPr="00E71FC3" w:rsidRDefault="000067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73B" w:rsidRDefault="0000673B" w:rsidP="00E71FC3">
      <w:pPr>
        <w:spacing w:after="0" w:line="240" w:lineRule="auto"/>
      </w:pPr>
      <w:r>
        <w:separator/>
      </w:r>
    </w:p>
  </w:endnote>
  <w:endnote w:type="continuationSeparator" w:id="0">
    <w:p w:rsidR="0000673B" w:rsidRDefault="00006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73B" w:rsidRDefault="0000673B" w:rsidP="00E71FC3">
      <w:pPr>
        <w:spacing w:after="0" w:line="240" w:lineRule="auto"/>
      </w:pPr>
      <w:r>
        <w:separator/>
      </w:r>
    </w:p>
  </w:footnote>
  <w:footnote w:type="continuationSeparator" w:id="0">
    <w:p w:rsidR="0000673B" w:rsidRDefault="00006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73B"/>
    <w:rsid w:val="0000673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B9C20-E56F-4ED0-A8DF-0E0E2B2F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2017-08-28T14:56:00Z</dcterms:created>
  <dcterms:modified xsi:type="dcterms:W3CDTF">2017-08-28T14:57:00Z</dcterms:modified>
</cp:coreProperties>
</file>