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63DFD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SWAYNE</w:t>
      </w:r>
      <w:r>
        <w:rPr>
          <w:rFonts w:ascii="Times New Roman" w:hAnsi="Times New Roman" w:cs="Times New Roman"/>
          <w:sz w:val="24"/>
          <w:szCs w:val="24"/>
        </w:rPr>
        <w:t xml:space="preserve">      (fl.1483)</w:t>
      </w:r>
    </w:p>
    <w:p w14:paraId="1464F991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Pershore, Worcestershire. Yeoman.</w:t>
      </w:r>
    </w:p>
    <w:p w14:paraId="00C6DD50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</w:p>
    <w:p w14:paraId="6824EAED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</w:p>
    <w:p w14:paraId="6B556E06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Kyrry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Lenche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both of Pershore,</w:t>
      </w:r>
    </w:p>
    <w:p w14:paraId="476ABF03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were the defendants in a plaint of debt</w:t>
      </w:r>
    </w:p>
    <w:p w14:paraId="652EA00B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(Michaelmas term 1483)</w:t>
      </w:r>
    </w:p>
    <w:p w14:paraId="48BEAA8D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(http://www.uh.edu/waalt/index.php/CP40/886 )</w:t>
      </w:r>
    </w:p>
    <w:p w14:paraId="55A1B3EB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</w:p>
    <w:p w14:paraId="37803043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</w:p>
    <w:p w14:paraId="4BC857C6" w14:textId="77777777" w:rsidR="00913398" w:rsidRDefault="00913398" w:rsidP="009133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2019</w:t>
      </w:r>
    </w:p>
    <w:p w14:paraId="79EE32D1" w14:textId="77777777" w:rsidR="006B2F86" w:rsidRPr="00E71FC3" w:rsidRDefault="009133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62B25" w14:textId="77777777" w:rsidR="00913398" w:rsidRDefault="00913398" w:rsidP="00E71FC3">
      <w:r>
        <w:separator/>
      </w:r>
    </w:p>
  </w:endnote>
  <w:endnote w:type="continuationSeparator" w:id="0">
    <w:p w14:paraId="75B05913" w14:textId="77777777" w:rsidR="00913398" w:rsidRDefault="009133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228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06679" w14:textId="77777777" w:rsidR="00913398" w:rsidRDefault="00913398" w:rsidP="00E71FC3">
      <w:r>
        <w:separator/>
      </w:r>
    </w:p>
  </w:footnote>
  <w:footnote w:type="continuationSeparator" w:id="0">
    <w:p w14:paraId="01219521" w14:textId="77777777" w:rsidR="00913398" w:rsidRDefault="009133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398"/>
    <w:rsid w:val="001A7C09"/>
    <w:rsid w:val="00577BD5"/>
    <w:rsid w:val="00656CBA"/>
    <w:rsid w:val="006A1F77"/>
    <w:rsid w:val="00733BE7"/>
    <w:rsid w:val="0091339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6B7D9"/>
  <w15:chartTrackingRefBased/>
  <w15:docId w15:val="{1E26CFC4-928D-4F77-9E1E-F693B9792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398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2019-08-09T19:04:00Z</dcterms:created>
  <dcterms:modified xsi:type="dcterms:W3CDTF">2019-08-09T19:05:00Z</dcterms:modified>
</cp:coreProperties>
</file>