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37CD3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SWAYNE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2CB881A5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</w:p>
    <w:p w14:paraId="3D526C5C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</w:p>
    <w:p w14:paraId="1E13E1F6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Apr.1485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virtute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officii</w:t>
      </w:r>
      <w:proofErr w:type="spellEnd"/>
      <w:r>
        <w:rPr>
          <w:rFonts w:eastAsia="Times New Roman" w:cs="Times New Roman"/>
          <w:szCs w:val="24"/>
        </w:rPr>
        <w:t xml:space="preserve"> held in Bromley, Kent, into</w:t>
      </w:r>
    </w:p>
    <w:p w14:paraId="7BD05A5A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of Sir Maurice Bruyn(q.v.).</w:t>
      </w:r>
    </w:p>
    <w:p w14:paraId="0327338C" w14:textId="77777777" w:rsidR="00D77766" w:rsidRDefault="00D77766" w:rsidP="00D7776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1F13749" w14:textId="77777777" w:rsidR="00D77766" w:rsidRDefault="00D77766" w:rsidP="00D7776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p.154)</w:t>
      </w:r>
    </w:p>
    <w:p w14:paraId="6DE2B28D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</w:p>
    <w:p w14:paraId="2CE8C38F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</w:p>
    <w:p w14:paraId="78A313FF" w14:textId="77777777" w:rsidR="00D77766" w:rsidRDefault="00D77766" w:rsidP="00D7776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November 2023</w:t>
      </w:r>
    </w:p>
    <w:p w14:paraId="4E883D7F" w14:textId="23430FAE" w:rsidR="00A559D4" w:rsidRPr="00D77766" w:rsidRDefault="00A559D4" w:rsidP="00A559D4">
      <w:pPr>
        <w:pStyle w:val="NoSpacing"/>
        <w:rPr>
          <w:rFonts w:eastAsia="Times New Roman" w:cs="Times New Roman"/>
          <w:szCs w:val="24"/>
        </w:rPr>
      </w:pPr>
    </w:p>
    <w:p w14:paraId="11F69366" w14:textId="18F59CC3" w:rsidR="00A559D4" w:rsidRPr="00A559D4" w:rsidRDefault="00A559D4" w:rsidP="009139A6">
      <w:pPr>
        <w:pStyle w:val="NoSpacing"/>
        <w:rPr>
          <w:rFonts w:cs="Times New Roman"/>
          <w:szCs w:val="24"/>
        </w:rPr>
      </w:pPr>
    </w:p>
    <w:sectPr w:rsidR="00A559D4" w:rsidRPr="00A559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8867" w14:textId="77777777" w:rsidR="00A559D4" w:rsidRDefault="00A559D4" w:rsidP="009139A6">
      <w:r>
        <w:separator/>
      </w:r>
    </w:p>
  </w:endnote>
  <w:endnote w:type="continuationSeparator" w:id="0">
    <w:p w14:paraId="2FFE45F5" w14:textId="77777777" w:rsidR="00A559D4" w:rsidRDefault="00A559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2F0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6B1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7C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7BF27" w14:textId="77777777" w:rsidR="00A559D4" w:rsidRDefault="00A559D4" w:rsidP="009139A6">
      <w:r>
        <w:separator/>
      </w:r>
    </w:p>
  </w:footnote>
  <w:footnote w:type="continuationSeparator" w:id="0">
    <w:p w14:paraId="700C315F" w14:textId="77777777" w:rsidR="00A559D4" w:rsidRDefault="00A559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9A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97D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20C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D4"/>
    <w:rsid w:val="000666E0"/>
    <w:rsid w:val="00165220"/>
    <w:rsid w:val="002510B7"/>
    <w:rsid w:val="005C130B"/>
    <w:rsid w:val="00826F5C"/>
    <w:rsid w:val="009139A6"/>
    <w:rsid w:val="009448BB"/>
    <w:rsid w:val="00947624"/>
    <w:rsid w:val="00A3176C"/>
    <w:rsid w:val="00A559D4"/>
    <w:rsid w:val="00AE65F8"/>
    <w:rsid w:val="00B62BA1"/>
    <w:rsid w:val="00BA00AB"/>
    <w:rsid w:val="00CB4ED9"/>
    <w:rsid w:val="00CF17BC"/>
    <w:rsid w:val="00D7776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5610E"/>
  <w15:chartTrackingRefBased/>
  <w15:docId w15:val="{B1A48499-D74D-4F9A-A366-101B9230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26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2023-11-21T18:50:00Z</dcterms:created>
  <dcterms:modified xsi:type="dcterms:W3CDTF">2023-11-21T19:45:00Z</dcterms:modified>
</cp:coreProperties>
</file>