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1D05" w:rsidRDefault="005C1D05" w:rsidP="005C1D0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Robert SWAYNE</w:t>
      </w:r>
      <w:r>
        <w:t xml:space="preserve">   </w:t>
      </w:r>
      <w:proofErr w:type="gramStart"/>
      <w:r>
        <w:t xml:space="preserve">   (</w:t>
      </w:r>
      <w:proofErr w:type="gramEnd"/>
      <w:r>
        <w:t>fl.1487)</w:t>
      </w:r>
    </w:p>
    <w:p w:rsidR="005C1D05" w:rsidRDefault="005C1D05" w:rsidP="005C1D0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Folkestone, Kent.</w:t>
      </w:r>
    </w:p>
    <w:p w:rsidR="005C1D05" w:rsidRDefault="005C1D05" w:rsidP="005C1D0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C1D05" w:rsidRDefault="005C1D05" w:rsidP="005C1D0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C1D05" w:rsidRDefault="005C1D05" w:rsidP="005C1D0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1487</w:t>
      </w:r>
      <w:r>
        <w:tab/>
        <w:t>He made his Will.  (Plomer p.460)</w:t>
      </w:r>
    </w:p>
    <w:p w:rsidR="005C1D05" w:rsidRDefault="005C1D05" w:rsidP="005C1D0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C1D05" w:rsidRDefault="005C1D05" w:rsidP="005C1D0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C1D05" w:rsidRDefault="005C1D05" w:rsidP="005C1D0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11 August 2017</w:t>
      </w:r>
    </w:p>
    <w:p w:rsidR="006B2F86" w:rsidRPr="00E71FC3" w:rsidRDefault="005C1D0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1D05" w:rsidRDefault="005C1D05" w:rsidP="00E71FC3">
      <w:pPr>
        <w:spacing w:after="0" w:line="240" w:lineRule="auto"/>
      </w:pPr>
      <w:r>
        <w:separator/>
      </w:r>
    </w:p>
  </w:endnote>
  <w:endnote w:type="continuationSeparator" w:id="0">
    <w:p w:rsidR="005C1D05" w:rsidRDefault="005C1D0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1D05" w:rsidRDefault="005C1D05" w:rsidP="00E71FC3">
      <w:pPr>
        <w:spacing w:after="0" w:line="240" w:lineRule="auto"/>
      </w:pPr>
      <w:r>
        <w:separator/>
      </w:r>
    </w:p>
  </w:footnote>
  <w:footnote w:type="continuationSeparator" w:id="0">
    <w:p w:rsidR="005C1D05" w:rsidRDefault="005C1D0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D05"/>
    <w:rsid w:val="001A7C09"/>
    <w:rsid w:val="00577BD5"/>
    <w:rsid w:val="005C1D0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81E60F-8033-4596-B2B7-5C731B481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2017-08-18T21:11:00Z</dcterms:created>
  <dcterms:modified xsi:type="dcterms:W3CDTF">2017-08-18T21:11:00Z</dcterms:modified>
</cp:coreProperties>
</file>