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C7BAB" w14:textId="77777777" w:rsidR="00780F9B" w:rsidRDefault="00780F9B" w:rsidP="00780F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SWAYNE</w:t>
      </w:r>
      <w:r>
        <w:rPr>
          <w:rFonts w:ascii="Times New Roman" w:hAnsi="Times New Roman" w:cs="Times New Roman"/>
          <w:sz w:val="24"/>
          <w:szCs w:val="24"/>
        </w:rPr>
        <w:t xml:space="preserve">        (fl.1480)</w:t>
      </w:r>
    </w:p>
    <w:p w14:paraId="39B11F5F" w14:textId="4E6A979E" w:rsidR="00780F9B" w:rsidRDefault="00780F9B" w:rsidP="00780F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  <w:r w:rsidR="00540041">
        <w:rPr>
          <w:rFonts w:ascii="Times New Roman" w:hAnsi="Times New Roman" w:cs="Times New Roman"/>
          <w:sz w:val="24"/>
          <w:szCs w:val="24"/>
        </w:rPr>
        <w:t xml:space="preserve"> Apprentice cutler.</w:t>
      </w:r>
    </w:p>
    <w:p w14:paraId="5B0D4797" w14:textId="77777777" w:rsidR="00780F9B" w:rsidRDefault="00780F9B" w:rsidP="00780F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806205" w14:textId="77777777" w:rsidR="00780F9B" w:rsidRDefault="00780F9B" w:rsidP="00780F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3D1E74" w14:textId="77777777" w:rsidR="00780F9B" w:rsidRDefault="00780F9B" w:rsidP="00780F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1480</w:t>
      </w:r>
      <w:r>
        <w:rPr>
          <w:rFonts w:ascii="Times New Roman" w:hAnsi="Times New Roman" w:cs="Times New Roman"/>
          <w:sz w:val="24"/>
          <w:szCs w:val="24"/>
        </w:rPr>
        <w:tab/>
        <w:t>He became apprenticed to William Brownefeld, cutler(q.v.).</w:t>
      </w:r>
    </w:p>
    <w:p w14:paraId="5AC60A4D" w14:textId="77777777" w:rsidR="00780F9B" w:rsidRDefault="00780F9B" w:rsidP="00780F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7A8614B9" w14:textId="77777777" w:rsidR="00780F9B" w:rsidRDefault="00780F9B" w:rsidP="00780F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D5EB81" w14:textId="77777777" w:rsidR="00780F9B" w:rsidRDefault="00780F9B" w:rsidP="00780F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B875BA" w14:textId="77777777" w:rsidR="00780F9B" w:rsidRDefault="00780F9B" w:rsidP="00780F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May 2022</w:t>
      </w:r>
    </w:p>
    <w:p w14:paraId="0822B8C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AF8D0" w14:textId="77777777" w:rsidR="00391DB7" w:rsidRDefault="00391DB7" w:rsidP="009139A6">
      <w:r>
        <w:separator/>
      </w:r>
    </w:p>
  </w:endnote>
  <w:endnote w:type="continuationSeparator" w:id="0">
    <w:p w14:paraId="28398D20" w14:textId="77777777" w:rsidR="00391DB7" w:rsidRDefault="00391DB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0448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629A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CCC8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276B4" w14:textId="77777777" w:rsidR="00391DB7" w:rsidRDefault="00391DB7" w:rsidP="009139A6">
      <w:r>
        <w:separator/>
      </w:r>
    </w:p>
  </w:footnote>
  <w:footnote w:type="continuationSeparator" w:id="0">
    <w:p w14:paraId="69CDBD05" w14:textId="77777777" w:rsidR="00391DB7" w:rsidRDefault="00391DB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E01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28B3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BC87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F9B"/>
    <w:rsid w:val="000666E0"/>
    <w:rsid w:val="002510B7"/>
    <w:rsid w:val="00391DB7"/>
    <w:rsid w:val="00540041"/>
    <w:rsid w:val="005C130B"/>
    <w:rsid w:val="00780F9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99AAE"/>
  <w15:chartTrackingRefBased/>
  <w15:docId w15:val="{5421FD54-EB29-4B51-A347-B419FFC89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2022-05-30T17:58:00Z</dcterms:created>
  <dcterms:modified xsi:type="dcterms:W3CDTF">2023-03-11T12:42:00Z</dcterms:modified>
</cp:coreProperties>
</file>