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F486A" w:rsidRDefault="002F486A" w:rsidP="002F4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</w:p>
    <w:sectPr w:rsidR="006B2F86" w:rsidRPr="002F48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86A" w:rsidRDefault="002F486A" w:rsidP="00E71FC3">
      <w:pPr>
        <w:spacing w:after="0" w:line="240" w:lineRule="auto"/>
      </w:pPr>
      <w:r>
        <w:separator/>
      </w:r>
    </w:p>
  </w:endnote>
  <w:endnote w:type="continuationSeparator" w:id="0">
    <w:p w:rsidR="002F486A" w:rsidRDefault="002F48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86A" w:rsidRDefault="002F486A" w:rsidP="00E71FC3">
      <w:pPr>
        <w:spacing w:after="0" w:line="240" w:lineRule="auto"/>
      </w:pPr>
      <w:r>
        <w:separator/>
      </w:r>
    </w:p>
  </w:footnote>
  <w:footnote w:type="continuationSeparator" w:id="0">
    <w:p w:rsidR="002F486A" w:rsidRDefault="002F48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6A"/>
    <w:rsid w:val="002F486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F64A"/>
  <w15:chartTrackingRefBased/>
  <w15:docId w15:val="{C1CAFBA9-EA07-42BF-9DAA-E9EB645F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2016-05-29T18:51:00Z</dcterms:created>
  <dcterms:modified xsi:type="dcterms:W3CDTF">2016-05-29T18:51:00Z</dcterms:modified>
</cp:coreProperties>
</file>