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C86F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Thomas SWAYNE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1478 – 1508)</w:t>
      </w:r>
    </w:p>
    <w:p w14:paraId="0A404BCE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5FA8CC84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69BAC402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William </w:t>
      </w:r>
      <w:proofErr w:type="gramStart"/>
      <w:r>
        <w:rPr>
          <w:rFonts w:cs="Times New Roman"/>
          <w:szCs w:val="24"/>
        </w:rPr>
        <w:t>Swayne(</w:t>
      </w:r>
      <w:proofErr w:type="gramEnd"/>
      <w:r>
        <w:rPr>
          <w:rFonts w:cs="Times New Roman"/>
          <w:szCs w:val="24"/>
        </w:rPr>
        <w:t>d.1500)(q.v.).</w:t>
      </w:r>
    </w:p>
    <w:p w14:paraId="3CFE7BAF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(FamilySearch)</w:t>
      </w:r>
    </w:p>
    <w:p w14:paraId="09DBC530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Elizabeth Anne.   (ibid.)</w:t>
      </w:r>
    </w:p>
    <w:p w14:paraId="4F288965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612BC20E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66C06F2C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 xml:space="preserve">Born in </w:t>
      </w:r>
      <w:proofErr w:type="spellStart"/>
      <w:r>
        <w:rPr>
          <w:rFonts w:cs="Times New Roman"/>
          <w:szCs w:val="24"/>
        </w:rPr>
        <w:t>Uplyme</w:t>
      </w:r>
      <w:proofErr w:type="spellEnd"/>
      <w:r>
        <w:rPr>
          <w:rFonts w:cs="Times New Roman"/>
          <w:szCs w:val="24"/>
        </w:rPr>
        <w:t>, Devon.   (ibid.)</w:t>
      </w:r>
    </w:p>
    <w:p w14:paraId="7F75CDE3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656874AC" w14:textId="77777777" w:rsidR="00812B26" w:rsidRDefault="00812B26" w:rsidP="00812B26">
      <w:pPr>
        <w:pStyle w:val="NoSpacing"/>
        <w:rPr>
          <w:rFonts w:cs="Times New Roman"/>
          <w:szCs w:val="24"/>
        </w:rPr>
      </w:pPr>
    </w:p>
    <w:p w14:paraId="7350EA62" w14:textId="77777777" w:rsidR="00812B26" w:rsidRDefault="00812B26" w:rsidP="00812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September 2023</w:t>
      </w:r>
    </w:p>
    <w:p w14:paraId="49D724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0A8DB" w14:textId="77777777" w:rsidR="00812B26" w:rsidRDefault="00812B26" w:rsidP="009139A6">
      <w:r>
        <w:separator/>
      </w:r>
    </w:p>
  </w:endnote>
  <w:endnote w:type="continuationSeparator" w:id="0">
    <w:p w14:paraId="5FA62AEC" w14:textId="77777777" w:rsidR="00812B26" w:rsidRDefault="00812B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50C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868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92A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A7014" w14:textId="77777777" w:rsidR="00812B26" w:rsidRDefault="00812B26" w:rsidP="009139A6">
      <w:r>
        <w:separator/>
      </w:r>
    </w:p>
  </w:footnote>
  <w:footnote w:type="continuationSeparator" w:id="0">
    <w:p w14:paraId="5E4AF359" w14:textId="77777777" w:rsidR="00812B26" w:rsidRDefault="00812B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319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F05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413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26"/>
    <w:rsid w:val="000666E0"/>
    <w:rsid w:val="002510B7"/>
    <w:rsid w:val="005C130B"/>
    <w:rsid w:val="00812B2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BF4AA"/>
  <w15:chartTrackingRefBased/>
  <w15:docId w15:val="{E58A6C5D-875A-4DEF-93C3-AD25DF94C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2023-09-05T08:39:00Z</dcterms:created>
  <dcterms:modified xsi:type="dcterms:W3CDTF">2023-09-05T08:39:00Z</dcterms:modified>
</cp:coreProperties>
</file>