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FCB" w:rsidRDefault="005D6FCB" w:rsidP="005D6FC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Harry SWAYNE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:rsidR="005D6FCB" w:rsidRDefault="005D6FCB" w:rsidP="005D6FC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Lyminge</w:t>
      </w:r>
      <w:proofErr w:type="spellEnd"/>
      <w:r>
        <w:t>, Kent.</w:t>
      </w:r>
    </w:p>
    <w:p w:rsidR="005D6FCB" w:rsidRDefault="005D6FCB" w:rsidP="005D6FC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D6FCB" w:rsidRDefault="005D6FCB" w:rsidP="005D6FC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D6FCB" w:rsidRDefault="005D6FCB" w:rsidP="005D6FC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1490</w:t>
      </w:r>
      <w:r>
        <w:tab/>
        <w:t>He made his Will.  (Plomer p.459)</w:t>
      </w:r>
    </w:p>
    <w:p w:rsidR="005D6FCB" w:rsidRDefault="005D6FCB" w:rsidP="005D6FC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D6FCB" w:rsidRDefault="005D6FCB" w:rsidP="005D6FC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D6FCB" w:rsidRDefault="005D6FCB" w:rsidP="005D6FC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August 2017</w:t>
      </w:r>
    </w:p>
    <w:p w:rsidR="006B2F86" w:rsidRPr="00E71FC3" w:rsidRDefault="005D6F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FCB" w:rsidRDefault="005D6FCB" w:rsidP="00E71FC3">
      <w:pPr>
        <w:spacing w:after="0" w:line="240" w:lineRule="auto"/>
      </w:pPr>
      <w:r>
        <w:separator/>
      </w:r>
    </w:p>
  </w:endnote>
  <w:endnote w:type="continuationSeparator" w:id="0">
    <w:p w:rsidR="005D6FCB" w:rsidRDefault="005D6F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FCB" w:rsidRDefault="005D6FCB" w:rsidP="00E71FC3">
      <w:pPr>
        <w:spacing w:after="0" w:line="240" w:lineRule="auto"/>
      </w:pPr>
      <w:r>
        <w:separator/>
      </w:r>
    </w:p>
  </w:footnote>
  <w:footnote w:type="continuationSeparator" w:id="0">
    <w:p w:rsidR="005D6FCB" w:rsidRDefault="005D6F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CB"/>
    <w:rsid w:val="001A7C09"/>
    <w:rsid w:val="00577BD5"/>
    <w:rsid w:val="005D6FC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44CED-B451-43D5-8C95-84AE5164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2017-08-18T20:50:00Z</dcterms:created>
  <dcterms:modified xsi:type="dcterms:W3CDTF">2017-08-18T20:50:00Z</dcterms:modified>
</cp:coreProperties>
</file>