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FAF" w:rsidRDefault="00252FAF" w:rsidP="00252FA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Christine SWAYNE</w:t>
      </w:r>
      <w:r>
        <w:t xml:space="preserve">   </w:t>
      </w:r>
      <w:proofErr w:type="gramStart"/>
      <w:r>
        <w:t xml:space="preserve">   (</w:t>
      </w:r>
      <w:proofErr w:type="gramEnd"/>
      <w:r>
        <w:t>fl.1508)</w:t>
      </w:r>
    </w:p>
    <w:p w:rsidR="00252FAF" w:rsidRDefault="00252FAF" w:rsidP="00252FA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Deal, Kent.</w:t>
      </w:r>
    </w:p>
    <w:p w:rsidR="00252FAF" w:rsidRDefault="00252FAF" w:rsidP="00252FA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52FAF" w:rsidRDefault="00252FAF" w:rsidP="00252FA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52FAF" w:rsidRDefault="00252FAF" w:rsidP="00252FA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1508</w:t>
      </w:r>
      <w:r>
        <w:tab/>
        <w:t>She made her Will.  (Plomer p.459)</w:t>
      </w:r>
    </w:p>
    <w:p w:rsidR="00252FAF" w:rsidRDefault="00252FAF" w:rsidP="00252FA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52FAF" w:rsidRDefault="00252FAF" w:rsidP="00252FA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52FAF" w:rsidRDefault="00252FAF" w:rsidP="00252FA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August 2017</w:t>
      </w:r>
    </w:p>
    <w:p w:rsidR="006B2F86" w:rsidRPr="00E71FC3" w:rsidRDefault="00252F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FAF" w:rsidRDefault="00252FAF" w:rsidP="00E71FC3">
      <w:pPr>
        <w:spacing w:after="0" w:line="240" w:lineRule="auto"/>
      </w:pPr>
      <w:r>
        <w:separator/>
      </w:r>
    </w:p>
  </w:endnote>
  <w:endnote w:type="continuationSeparator" w:id="0">
    <w:p w:rsidR="00252FAF" w:rsidRDefault="00252F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FAF" w:rsidRDefault="00252FAF" w:rsidP="00E71FC3">
      <w:pPr>
        <w:spacing w:after="0" w:line="240" w:lineRule="auto"/>
      </w:pPr>
      <w:r>
        <w:separator/>
      </w:r>
    </w:p>
  </w:footnote>
  <w:footnote w:type="continuationSeparator" w:id="0">
    <w:p w:rsidR="00252FAF" w:rsidRDefault="00252F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FAF"/>
    <w:rsid w:val="001A7C09"/>
    <w:rsid w:val="00252FA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440E89-88DA-4E20-B0D6-E377E200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2017-08-18T20:48:00Z</dcterms:created>
  <dcterms:modified xsi:type="dcterms:W3CDTF">2017-08-18T20:50:00Z</dcterms:modified>
</cp:coreProperties>
</file>