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7171B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SWAYN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30E3914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Charminster</w:t>
      </w:r>
      <w:proofErr w:type="spellEnd"/>
      <w:r>
        <w:rPr>
          <w:rFonts w:ascii="Times New Roman" w:hAnsi="Times New Roman" w:cs="Times New Roman"/>
        </w:rPr>
        <w:t>, Dorset.</w:t>
      </w:r>
    </w:p>
    <w:p w14:paraId="63B09F09" w14:textId="77777777" w:rsidR="000D028B" w:rsidRDefault="000D028B" w:rsidP="000D028B">
      <w:pPr>
        <w:rPr>
          <w:rFonts w:ascii="Times New Roman" w:hAnsi="Times New Roman" w:cs="Times New Roman"/>
        </w:rPr>
      </w:pPr>
    </w:p>
    <w:p w14:paraId="09D21642" w14:textId="77777777" w:rsidR="000D028B" w:rsidRDefault="000D028B" w:rsidP="000D028B">
      <w:pPr>
        <w:rPr>
          <w:rFonts w:ascii="Times New Roman" w:hAnsi="Times New Roman" w:cs="Times New Roman"/>
        </w:rPr>
      </w:pPr>
    </w:p>
    <w:p w14:paraId="5BAC8A5D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Phelip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Montacute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0544E7F5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Somerset(q.v.).</w:t>
      </w:r>
    </w:p>
    <w:p w14:paraId="3F835122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BCC68DC" w14:textId="77777777" w:rsidR="000D028B" w:rsidRDefault="000D028B" w:rsidP="000D028B">
      <w:pPr>
        <w:rPr>
          <w:rFonts w:ascii="Times New Roman" w:hAnsi="Times New Roman" w:cs="Times New Roman"/>
        </w:rPr>
      </w:pPr>
    </w:p>
    <w:p w14:paraId="5BDF7BCA" w14:textId="77777777" w:rsidR="000D028B" w:rsidRDefault="000D028B" w:rsidP="000D028B">
      <w:pPr>
        <w:rPr>
          <w:rFonts w:ascii="Times New Roman" w:hAnsi="Times New Roman" w:cs="Times New Roman"/>
        </w:rPr>
      </w:pPr>
    </w:p>
    <w:p w14:paraId="279CD33E" w14:textId="77777777" w:rsidR="000D028B" w:rsidRDefault="000D028B" w:rsidP="000D02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February 2019</w:t>
      </w:r>
    </w:p>
    <w:p w14:paraId="34B2BDD1" w14:textId="77777777" w:rsidR="006B2F86" w:rsidRPr="00E71FC3" w:rsidRDefault="000D02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9DC5A" w14:textId="77777777" w:rsidR="000D028B" w:rsidRDefault="000D028B" w:rsidP="00E71FC3">
      <w:r>
        <w:separator/>
      </w:r>
    </w:p>
  </w:endnote>
  <w:endnote w:type="continuationSeparator" w:id="0">
    <w:p w14:paraId="3151718F" w14:textId="77777777" w:rsidR="000D028B" w:rsidRDefault="000D02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BC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8D7B0" w14:textId="77777777" w:rsidR="000D028B" w:rsidRDefault="000D028B" w:rsidP="00E71FC3">
      <w:r>
        <w:separator/>
      </w:r>
    </w:p>
  </w:footnote>
  <w:footnote w:type="continuationSeparator" w:id="0">
    <w:p w14:paraId="0560E8CD" w14:textId="77777777" w:rsidR="000D028B" w:rsidRDefault="000D02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8B"/>
    <w:rsid w:val="000D028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E29C7"/>
  <w15:chartTrackingRefBased/>
  <w15:docId w15:val="{05C38783-777D-495C-A258-0A1EFF04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2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2019-02-08T20:22:00Z</dcterms:created>
  <dcterms:modified xsi:type="dcterms:W3CDTF">2019-02-08T20:22:00Z</dcterms:modified>
</cp:coreProperties>
</file>