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SWAYN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d.1441)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2 Margaret(q.v.), widow </w:t>
      </w:r>
      <w:proofErr w:type="gramStart"/>
      <w:r>
        <w:rPr>
          <w:rFonts w:ascii="Times New Roman" w:hAnsi="Times New Roman" w:cs="Times New Roman"/>
          <w:sz w:val="24"/>
          <w:szCs w:val="24"/>
        </w:rPr>
        <w:t>of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Mellere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(“Sudbury Wills”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pp.62-3)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[she had a daughter, 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Mellere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(q.v.)]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Children:  John(q.v.), Alice(q.v.).  (ibid.)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Agnes </w:t>
      </w:r>
      <w:proofErr w:type="gramStart"/>
      <w:r>
        <w:rPr>
          <w:rFonts w:ascii="Times New Roman" w:hAnsi="Times New Roman" w:cs="Times New Roman"/>
          <w:sz w:val="24"/>
          <w:szCs w:val="24"/>
        </w:rPr>
        <w:t>=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Barker.  (ibid.)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Apr.1441</w:t>
      </w:r>
      <w:r>
        <w:rPr>
          <w:rFonts w:ascii="Times New Roman" w:hAnsi="Times New Roman" w:cs="Times New Roman"/>
          <w:sz w:val="24"/>
          <w:szCs w:val="24"/>
        </w:rPr>
        <w:tab/>
        <w:t>He made his Will.   (ibid.)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May</w:t>
      </w:r>
      <w:r>
        <w:rPr>
          <w:rFonts w:ascii="Times New Roman" w:hAnsi="Times New Roman" w:cs="Times New Roman"/>
          <w:sz w:val="24"/>
          <w:szCs w:val="24"/>
        </w:rPr>
        <w:tab/>
        <w:t xml:space="preserve">His Will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proved.  (ibid.)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Witnesses:  John Newman, younger(q.v.),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younger,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(ibid.)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Executors:  Margaret, John Newman, elder(q.v.).   (ibid.)</w:t>
      </w: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4AC6" w:rsidRPr="00644AC6" w:rsidRDefault="00644AC6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644AC6" w:rsidRPr="00644A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AC6" w:rsidRDefault="00644AC6" w:rsidP="00564E3C">
      <w:pPr>
        <w:spacing w:after="0" w:line="240" w:lineRule="auto"/>
      </w:pPr>
      <w:r>
        <w:separator/>
      </w:r>
    </w:p>
  </w:endnote>
  <w:endnote w:type="continuationSeparator" w:id="0">
    <w:p w:rsidR="00644AC6" w:rsidRDefault="00644AC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44AC6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AC6" w:rsidRDefault="00644AC6" w:rsidP="00564E3C">
      <w:pPr>
        <w:spacing w:after="0" w:line="240" w:lineRule="auto"/>
      </w:pPr>
      <w:r>
        <w:separator/>
      </w:r>
    </w:p>
  </w:footnote>
  <w:footnote w:type="continuationSeparator" w:id="0">
    <w:p w:rsidR="00644AC6" w:rsidRDefault="00644AC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C6"/>
    <w:rsid w:val="00372DC6"/>
    <w:rsid w:val="00564E3C"/>
    <w:rsid w:val="00644AC6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8B7E0"/>
  <w15:chartTrackingRefBased/>
  <w15:docId w15:val="{A89352D5-F362-4E63-BAF9-DABD0AF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8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2015-10-24T18:21:00Z</dcterms:created>
  <dcterms:modified xsi:type="dcterms:W3CDTF">2015-10-24T18:29:00Z</dcterms:modified>
</cp:coreProperties>
</file>