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086" w:rsidRDefault="000E7086" w:rsidP="000E7086">
      <w:pPr>
        <w:pStyle w:val="NoSpacing"/>
      </w:pPr>
      <w:r>
        <w:rPr>
          <w:u w:val="single"/>
        </w:rPr>
        <w:t>John SWAYN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E7086" w:rsidRDefault="00A72CCB" w:rsidP="000E7086">
      <w:pPr>
        <w:pStyle w:val="NoSpacing"/>
      </w:pPr>
      <w:r>
        <w:t>of C</w:t>
      </w:r>
      <w:bookmarkStart w:id="0" w:name="_GoBack"/>
      <w:bookmarkEnd w:id="0"/>
      <w:r w:rsidR="000E7086">
        <w:t>anterbury.</w:t>
      </w:r>
    </w:p>
    <w:p w:rsidR="000E7086" w:rsidRDefault="000E7086" w:rsidP="000E7086">
      <w:pPr>
        <w:pStyle w:val="NoSpacing"/>
      </w:pPr>
    </w:p>
    <w:p w:rsidR="000E7086" w:rsidRDefault="000E7086" w:rsidP="000E7086">
      <w:pPr>
        <w:pStyle w:val="NoSpacing"/>
      </w:pPr>
    </w:p>
    <w:p w:rsidR="000E7086" w:rsidRDefault="000E7086" w:rsidP="000E7086">
      <w:pPr>
        <w:pStyle w:val="NoSpacing"/>
      </w:pPr>
      <w:r>
        <w:t xml:space="preserve">  6 Jul.1450</w:t>
      </w:r>
      <w:r>
        <w:tab/>
        <w:t>He was pardoned after Jack Cade’s rebellion.</w:t>
      </w:r>
    </w:p>
    <w:p w:rsidR="000E7086" w:rsidRDefault="000E7086" w:rsidP="000E7086">
      <w:pPr>
        <w:pStyle w:val="NoSpacing"/>
      </w:pPr>
      <w:r>
        <w:tab/>
      </w:r>
      <w:r>
        <w:tab/>
        <w:t>(C.P.R. 1446-52 p.338)</w:t>
      </w:r>
    </w:p>
    <w:p w:rsidR="000E7086" w:rsidRDefault="000E7086" w:rsidP="000E7086">
      <w:pPr>
        <w:pStyle w:val="NoSpacing"/>
      </w:pPr>
    </w:p>
    <w:p w:rsidR="000E7086" w:rsidRDefault="000E7086" w:rsidP="000E7086">
      <w:pPr>
        <w:pStyle w:val="NoSpacing"/>
      </w:pPr>
    </w:p>
    <w:p w:rsidR="000E7086" w:rsidRPr="00847E6F" w:rsidRDefault="000E7086" w:rsidP="000E7086">
      <w:pPr>
        <w:pStyle w:val="NoSpacing"/>
      </w:pPr>
      <w:r>
        <w:t>30 July 2016</w:t>
      </w:r>
    </w:p>
    <w:p w:rsidR="006B2F86" w:rsidRPr="000E7086" w:rsidRDefault="00A72CCB" w:rsidP="00E71FC3">
      <w:pPr>
        <w:pStyle w:val="NoSpacing"/>
      </w:pPr>
    </w:p>
    <w:sectPr w:rsidR="006B2F86" w:rsidRPr="000E708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086" w:rsidRDefault="000E7086" w:rsidP="00E71FC3">
      <w:pPr>
        <w:spacing w:after="0" w:line="240" w:lineRule="auto"/>
      </w:pPr>
      <w:r>
        <w:separator/>
      </w:r>
    </w:p>
  </w:endnote>
  <w:endnote w:type="continuationSeparator" w:id="0">
    <w:p w:rsidR="000E7086" w:rsidRDefault="000E70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086" w:rsidRDefault="000E7086" w:rsidP="00E71FC3">
      <w:pPr>
        <w:spacing w:after="0" w:line="240" w:lineRule="auto"/>
      </w:pPr>
      <w:r>
        <w:separator/>
      </w:r>
    </w:p>
  </w:footnote>
  <w:footnote w:type="continuationSeparator" w:id="0">
    <w:p w:rsidR="000E7086" w:rsidRDefault="000E70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086"/>
    <w:rsid w:val="000E7086"/>
    <w:rsid w:val="001A7C09"/>
    <w:rsid w:val="00733BE7"/>
    <w:rsid w:val="00A72CC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3E181"/>
  <w15:chartTrackingRefBased/>
  <w15:docId w15:val="{146DF654-9FDB-4683-9096-9B76D096A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2016-07-30T16:13:00Z</dcterms:created>
  <dcterms:modified xsi:type="dcterms:W3CDTF">2016-07-30T16:14:00Z</dcterms:modified>
</cp:coreProperties>
</file>