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657D6" w14:textId="77777777" w:rsidR="009F6E3D" w:rsidRDefault="009F6E3D" w:rsidP="009F6E3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John SWAYN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fl.1404)</w:t>
      </w:r>
    </w:p>
    <w:p w14:paraId="48048B9A" w14:textId="77777777" w:rsidR="009F6E3D" w:rsidRDefault="009F6E3D" w:rsidP="009F6E3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716C6B22" w14:textId="77777777" w:rsidR="009F6E3D" w:rsidRDefault="009F6E3D" w:rsidP="009F6E3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756EF89" w14:textId="77777777" w:rsidR="009F6E3D" w:rsidRDefault="009F6E3D" w:rsidP="009F6E3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D304219" w14:textId="77777777" w:rsidR="009F6E3D" w:rsidRDefault="009F6E3D" w:rsidP="009F6E3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1404</w:t>
      </w:r>
      <w:r>
        <w:rPr>
          <w:rFonts w:cs="Times New Roman"/>
          <w:color w:val="282B30"/>
          <w:szCs w:val="24"/>
          <w:shd w:val="clear" w:color="auto" w:fill="FFFFFF"/>
        </w:rPr>
        <w:tab/>
        <w:t>He served in the garrison of Carmarthen/Newcastle Emlyn under the command</w:t>
      </w:r>
    </w:p>
    <w:p w14:paraId="0F647F11" w14:textId="77777777" w:rsidR="009F6E3D" w:rsidRDefault="009F6E3D" w:rsidP="009F6E3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of Sir Rustin de Villeneuve(q.v.).</w:t>
      </w:r>
    </w:p>
    <w:p w14:paraId="1D6B7BAE" w14:textId="77777777" w:rsidR="009F6E3D" w:rsidRDefault="009F6E3D" w:rsidP="009F6E3D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E101/43/29, m3,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3F748725" w14:textId="77777777" w:rsidR="009F6E3D" w:rsidRDefault="009F6E3D" w:rsidP="009F6E3D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74717479" w14:textId="77777777" w:rsidR="009F6E3D" w:rsidRDefault="009F6E3D" w:rsidP="009F6E3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3F8E4496" w14:textId="77777777" w:rsidR="009F6E3D" w:rsidRDefault="009F6E3D" w:rsidP="009F6E3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4FEA076E" w14:textId="77777777" w:rsidR="009F6E3D" w:rsidRDefault="009F6E3D" w:rsidP="009F6E3D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26 November 2022</w:t>
      </w:r>
    </w:p>
    <w:p w14:paraId="5BF655D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886C3" w14:textId="77777777" w:rsidR="009F6E3D" w:rsidRDefault="009F6E3D" w:rsidP="009139A6">
      <w:r>
        <w:separator/>
      </w:r>
    </w:p>
  </w:endnote>
  <w:endnote w:type="continuationSeparator" w:id="0">
    <w:p w14:paraId="3D2272FF" w14:textId="77777777" w:rsidR="009F6E3D" w:rsidRDefault="009F6E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7B02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54A7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B7A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71276" w14:textId="77777777" w:rsidR="009F6E3D" w:rsidRDefault="009F6E3D" w:rsidP="009139A6">
      <w:r>
        <w:separator/>
      </w:r>
    </w:p>
  </w:footnote>
  <w:footnote w:type="continuationSeparator" w:id="0">
    <w:p w14:paraId="4D2DB674" w14:textId="77777777" w:rsidR="009F6E3D" w:rsidRDefault="009F6E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3B48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EA42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FF1D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E3D"/>
    <w:rsid w:val="000666E0"/>
    <w:rsid w:val="002510B7"/>
    <w:rsid w:val="005C130B"/>
    <w:rsid w:val="00826F5C"/>
    <w:rsid w:val="009139A6"/>
    <w:rsid w:val="009448BB"/>
    <w:rsid w:val="00947624"/>
    <w:rsid w:val="009F6E3D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84D91"/>
  <w15:chartTrackingRefBased/>
  <w15:docId w15:val="{CA3911EB-B596-418D-9B2F-5BF6001F8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2022-12-15T21:31:00Z</dcterms:created>
  <dcterms:modified xsi:type="dcterms:W3CDTF">2022-12-15T21:32:00Z</dcterms:modified>
</cp:coreProperties>
</file>