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20742" w14:textId="77777777" w:rsidR="00E30CBF" w:rsidRDefault="00E30CBF" w:rsidP="00E30C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SWAYN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735D1929" w14:textId="77777777" w:rsidR="00E30CBF" w:rsidRDefault="00E30CBF" w:rsidP="00E30C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9B1DD9" w14:textId="77777777" w:rsidR="00E30CBF" w:rsidRDefault="00E30CBF" w:rsidP="00E30C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D4F3A9" w14:textId="77777777" w:rsidR="00E30CBF" w:rsidRDefault="00E30CBF" w:rsidP="00E30C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Midhurst, Surrey,</w:t>
      </w:r>
    </w:p>
    <w:p w14:paraId="16946E78" w14:textId="77777777" w:rsidR="00E30CBF" w:rsidRDefault="00E30CBF" w:rsidP="00E30C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Hugh la </w:t>
      </w:r>
      <w:proofErr w:type="spellStart"/>
      <w:r>
        <w:rPr>
          <w:rFonts w:ascii="Times New Roman" w:hAnsi="Times New Roman" w:cs="Times New Roman"/>
          <w:sz w:val="24"/>
          <w:szCs w:val="24"/>
        </w:rPr>
        <w:t>Zouche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75E9D6D" w14:textId="77777777" w:rsidR="00E30CBF" w:rsidRDefault="00E30CBF" w:rsidP="00E30C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18-55)</w:t>
      </w:r>
    </w:p>
    <w:p w14:paraId="63CA4266" w14:textId="77777777" w:rsidR="00E30CBF" w:rsidRDefault="00E30CBF" w:rsidP="00E30C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624128" w14:textId="77777777" w:rsidR="00E30CBF" w:rsidRDefault="00E30CBF" w:rsidP="00E30C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6A9046" w14:textId="77777777" w:rsidR="00E30CBF" w:rsidRPr="006A34E1" w:rsidRDefault="00E30CBF" w:rsidP="00E30C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7D7BBB92" w14:textId="402D80C2" w:rsidR="00BA00AB" w:rsidRPr="00E30CB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30C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D7AC6" w14:textId="77777777" w:rsidR="00E30CBF" w:rsidRDefault="00E30CBF" w:rsidP="009139A6">
      <w:r>
        <w:separator/>
      </w:r>
    </w:p>
  </w:endnote>
  <w:endnote w:type="continuationSeparator" w:id="0">
    <w:p w14:paraId="32584BD9" w14:textId="77777777" w:rsidR="00E30CBF" w:rsidRDefault="00E30C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57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160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C5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7DDA8" w14:textId="77777777" w:rsidR="00E30CBF" w:rsidRDefault="00E30CBF" w:rsidP="009139A6">
      <w:r>
        <w:separator/>
      </w:r>
    </w:p>
  </w:footnote>
  <w:footnote w:type="continuationSeparator" w:id="0">
    <w:p w14:paraId="01889DBA" w14:textId="77777777" w:rsidR="00E30CBF" w:rsidRDefault="00E30C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352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5B1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489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B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30CB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8166A"/>
  <w15:chartTrackingRefBased/>
  <w15:docId w15:val="{019DC23A-2280-435C-B7AE-6E907772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2022-02-18T20:28:00Z</dcterms:created>
  <dcterms:modified xsi:type="dcterms:W3CDTF">2022-02-18T20:28:00Z</dcterms:modified>
</cp:coreProperties>
</file>